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4D679" w14:textId="77777777" w:rsidR="00F41DBB" w:rsidRPr="00EA2F10" w:rsidRDefault="00F41DBB" w:rsidP="00D233B5">
      <w:pPr>
        <w:pStyle w:val="SecondLevel"/>
        <w:numPr>
          <w:ilvl w:val="0"/>
          <w:numId w:val="0"/>
        </w:numPr>
        <w:tabs>
          <w:tab w:val="left" w:pos="7545"/>
        </w:tabs>
        <w:spacing w:line="240" w:lineRule="auto"/>
        <w:rPr>
          <w:rFonts w:asciiTheme="minorHAnsi" w:hAnsiTheme="minorHAnsi" w:cstheme="minorHAnsi"/>
          <w:b/>
          <w:bCs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2268"/>
        <w:gridCol w:w="2076"/>
      </w:tblGrid>
      <w:tr w:rsidR="003D7ADE" w:rsidRPr="00F41DBB" w14:paraId="0849BC78" w14:textId="77777777" w:rsidTr="00EA2F10">
        <w:trPr>
          <w:trHeight w:val="462"/>
        </w:trPr>
        <w:tc>
          <w:tcPr>
            <w:tcW w:w="4673" w:type="dxa"/>
            <w:gridSpan w:val="2"/>
          </w:tcPr>
          <w:p w14:paraId="387CF5C2" w14:textId="77777777" w:rsidR="003D7ADE" w:rsidRPr="004239CA" w:rsidRDefault="0078734D" w:rsidP="00D233B5">
            <w:pPr>
              <w:pStyle w:val="SecondLevel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39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Vessel Name:</w:t>
            </w:r>
          </w:p>
        </w:tc>
        <w:tc>
          <w:tcPr>
            <w:tcW w:w="2268" w:type="dxa"/>
          </w:tcPr>
          <w:p w14:paraId="2CECE3BA" w14:textId="77777777" w:rsidR="003D7ADE" w:rsidRPr="004239CA" w:rsidRDefault="00043332" w:rsidP="00D233B5">
            <w:pPr>
              <w:pStyle w:val="SecondLevel"/>
              <w:numPr>
                <w:ilvl w:val="0"/>
                <w:numId w:val="0"/>
              </w:numPr>
              <w:tabs>
                <w:tab w:val="clear" w:pos="6747"/>
                <w:tab w:val="center" w:pos="2704"/>
              </w:tabs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39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IMO Number</w:t>
            </w:r>
            <w:r w:rsidR="003D7ADE" w:rsidRPr="004239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076" w:type="dxa"/>
          </w:tcPr>
          <w:p w14:paraId="16E91EA7" w14:textId="77777777" w:rsidR="003D7ADE" w:rsidRPr="00F41DBB" w:rsidRDefault="003D7ADE" w:rsidP="00D233B5">
            <w:pPr>
              <w:pStyle w:val="SecondLevel"/>
              <w:numPr>
                <w:ilvl w:val="0"/>
                <w:numId w:val="0"/>
              </w:numPr>
              <w:tabs>
                <w:tab w:val="clear" w:pos="6747"/>
                <w:tab w:val="center" w:pos="2704"/>
              </w:tabs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3332" w:rsidRPr="00F41DBB" w14:paraId="40452DE5" w14:textId="77777777" w:rsidTr="00F41DBB">
        <w:tc>
          <w:tcPr>
            <w:tcW w:w="2689" w:type="dxa"/>
          </w:tcPr>
          <w:p w14:paraId="0FD00C3B" w14:textId="77777777" w:rsidR="00043332" w:rsidRPr="004239CA" w:rsidRDefault="00043332" w:rsidP="00D233B5">
            <w:pPr>
              <w:pStyle w:val="SecondLevel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39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of Inspection (from) 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221825985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4" w:type="dxa"/>
              </w:tcPr>
              <w:p w14:paraId="3B71F599" w14:textId="77777777" w:rsidR="00043332" w:rsidRPr="00F41DBB" w:rsidRDefault="00043332" w:rsidP="00D233B5">
                <w:pPr>
                  <w:pStyle w:val="SecondLevel"/>
                  <w:numPr>
                    <w:ilvl w:val="0"/>
                    <w:numId w:val="0"/>
                  </w:numPr>
                  <w:spacing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tc>
          <w:tcPr>
            <w:tcW w:w="2268" w:type="dxa"/>
          </w:tcPr>
          <w:p w14:paraId="1DE7B0F9" w14:textId="77777777" w:rsidR="00043332" w:rsidRPr="004239CA" w:rsidRDefault="00043332" w:rsidP="00D233B5">
            <w:pPr>
              <w:pStyle w:val="SecondLevel"/>
              <w:numPr>
                <w:ilvl w:val="0"/>
                <w:numId w:val="0"/>
              </w:numPr>
              <w:tabs>
                <w:tab w:val="clear" w:pos="6747"/>
                <w:tab w:val="center" w:pos="2704"/>
              </w:tabs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39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of Inspection (to):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678120358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076" w:type="dxa"/>
              </w:tcPr>
              <w:p w14:paraId="5C7CF162" w14:textId="77777777" w:rsidR="00043332" w:rsidRPr="00F41DBB" w:rsidRDefault="00043332" w:rsidP="00D233B5">
                <w:pPr>
                  <w:pStyle w:val="SecondLevel"/>
                  <w:numPr>
                    <w:ilvl w:val="0"/>
                    <w:numId w:val="0"/>
                  </w:numPr>
                  <w:tabs>
                    <w:tab w:val="clear" w:pos="6747"/>
                    <w:tab w:val="center" w:pos="2704"/>
                  </w:tabs>
                  <w:spacing w:line="240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D02EB7" w:rsidRPr="00F41DBB" w14:paraId="150B1061" w14:textId="77777777" w:rsidTr="004239CA">
        <w:trPr>
          <w:trHeight w:val="674"/>
        </w:trPr>
        <w:tc>
          <w:tcPr>
            <w:tcW w:w="9017" w:type="dxa"/>
            <w:gridSpan w:val="4"/>
          </w:tcPr>
          <w:p w14:paraId="38FE763F" w14:textId="77777777" w:rsidR="00D02EB7" w:rsidRPr="004239CA" w:rsidRDefault="00EA22A4" w:rsidP="00D233B5">
            <w:pPr>
              <w:pStyle w:val="SecondLevel"/>
              <w:numPr>
                <w:ilvl w:val="0"/>
                <w:numId w:val="0"/>
              </w:numPr>
              <w:tabs>
                <w:tab w:val="clear" w:pos="6747"/>
                <w:tab w:val="center" w:pos="2704"/>
              </w:tabs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239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Safety</w:t>
            </w:r>
            <w:r w:rsidR="00D02EB7" w:rsidRPr="004239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Officers Name:</w:t>
            </w:r>
          </w:p>
        </w:tc>
      </w:tr>
    </w:tbl>
    <w:p w14:paraId="1E0A6A73" w14:textId="77777777" w:rsidR="00B43046" w:rsidRPr="00F41DBB" w:rsidRDefault="00B43046" w:rsidP="00EA2F10">
      <w:pPr>
        <w:pStyle w:val="ListHeading"/>
        <w:shd w:val="clear" w:color="auto" w:fill="auto"/>
        <w:spacing w:line="240" w:lineRule="auto"/>
        <w:ind w:left="0" w:right="-329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41DBB">
        <w:rPr>
          <w:rFonts w:asciiTheme="minorHAnsi" w:hAnsiTheme="minorHAnsi" w:cstheme="minorHAnsi"/>
          <w:color w:val="auto"/>
          <w:sz w:val="24"/>
          <w:szCs w:val="24"/>
        </w:rPr>
        <w:t>Instructions for Use</w:t>
      </w:r>
    </w:p>
    <w:p w14:paraId="10A28556" w14:textId="7F1CA499" w:rsidR="00B43046" w:rsidRPr="00F41DBB" w:rsidRDefault="00B43046" w:rsidP="00EA2F10">
      <w:pPr>
        <w:ind w:right="-329"/>
        <w:jc w:val="both"/>
        <w:rPr>
          <w:rFonts w:asciiTheme="minorHAnsi" w:hAnsiTheme="minorHAnsi" w:cstheme="minorHAnsi"/>
          <w:szCs w:val="22"/>
        </w:rPr>
      </w:pPr>
      <w:r w:rsidRPr="00F41DBB">
        <w:rPr>
          <w:rFonts w:asciiTheme="minorHAnsi" w:hAnsiTheme="minorHAnsi" w:cstheme="minorHAnsi"/>
          <w:szCs w:val="22"/>
        </w:rPr>
        <w:t>The S</w:t>
      </w:r>
      <w:r w:rsidR="002F3526" w:rsidRPr="00F41DBB">
        <w:rPr>
          <w:rFonts w:asciiTheme="minorHAnsi" w:hAnsiTheme="minorHAnsi" w:cstheme="minorHAnsi"/>
          <w:szCs w:val="22"/>
        </w:rPr>
        <w:t>afety Officers</w:t>
      </w:r>
      <w:r w:rsidRPr="00F41DBB">
        <w:rPr>
          <w:rFonts w:asciiTheme="minorHAnsi" w:hAnsiTheme="minorHAnsi" w:cstheme="minorHAnsi"/>
          <w:szCs w:val="22"/>
        </w:rPr>
        <w:t xml:space="preserve"> Inspection is to be completed </w:t>
      </w:r>
      <w:r w:rsidR="00B52360" w:rsidRPr="00F41DBB">
        <w:rPr>
          <w:rFonts w:asciiTheme="minorHAnsi" w:hAnsiTheme="minorHAnsi" w:cstheme="minorHAnsi"/>
          <w:szCs w:val="22"/>
        </w:rPr>
        <w:t xml:space="preserve">during the months of </w:t>
      </w:r>
      <w:r w:rsidR="00EA4D7F" w:rsidRPr="00F41DBB">
        <w:rPr>
          <w:rFonts w:asciiTheme="minorHAnsi" w:hAnsiTheme="minorHAnsi" w:cstheme="minorHAnsi"/>
          <w:szCs w:val="22"/>
        </w:rPr>
        <w:t>March, June, September and December</w:t>
      </w:r>
      <w:r w:rsidR="00B52360" w:rsidRPr="00F41DBB">
        <w:rPr>
          <w:rFonts w:asciiTheme="minorHAnsi" w:hAnsiTheme="minorHAnsi" w:cstheme="minorHAnsi"/>
          <w:szCs w:val="22"/>
        </w:rPr>
        <w:t>.</w:t>
      </w:r>
    </w:p>
    <w:p w14:paraId="0932509C" w14:textId="77777777" w:rsidR="00B43046" w:rsidRPr="00F41DBB" w:rsidRDefault="00B43046" w:rsidP="00EA2F10">
      <w:pPr>
        <w:ind w:right="-329"/>
        <w:jc w:val="both"/>
        <w:rPr>
          <w:rFonts w:asciiTheme="minorHAnsi" w:hAnsiTheme="minorHAnsi" w:cstheme="minorHAnsi"/>
          <w:szCs w:val="22"/>
        </w:rPr>
      </w:pPr>
      <w:r w:rsidRPr="00F41DBB">
        <w:rPr>
          <w:rFonts w:asciiTheme="minorHAnsi" w:hAnsiTheme="minorHAnsi" w:cstheme="minorHAnsi"/>
          <w:b/>
          <w:szCs w:val="22"/>
          <w:u w:val="single"/>
        </w:rPr>
        <w:t xml:space="preserve">All </w:t>
      </w:r>
      <w:r w:rsidRPr="00F41DBB">
        <w:rPr>
          <w:rFonts w:asciiTheme="minorHAnsi" w:hAnsiTheme="minorHAnsi" w:cstheme="minorHAnsi"/>
          <w:szCs w:val="22"/>
        </w:rPr>
        <w:t>questions must be answered either Yes/ No/ N/A using the drop down menu.</w:t>
      </w:r>
    </w:p>
    <w:p w14:paraId="618562A7" w14:textId="77777777" w:rsidR="00B43046" w:rsidRPr="00F41DBB" w:rsidRDefault="00B43046" w:rsidP="00EA2F10">
      <w:pPr>
        <w:ind w:right="-329"/>
        <w:jc w:val="both"/>
        <w:rPr>
          <w:rFonts w:asciiTheme="minorHAnsi" w:hAnsiTheme="minorHAnsi" w:cstheme="minorHAnsi"/>
          <w:szCs w:val="22"/>
        </w:rPr>
      </w:pPr>
      <w:r w:rsidRPr="00F41DBB">
        <w:rPr>
          <w:rFonts w:asciiTheme="minorHAnsi" w:hAnsiTheme="minorHAnsi" w:cstheme="minorHAnsi"/>
          <w:szCs w:val="22"/>
        </w:rPr>
        <w:t>Where No is selected, an explanation must be given in the reason/ comments column.</w:t>
      </w:r>
    </w:p>
    <w:p w14:paraId="443310FD" w14:textId="75143720" w:rsidR="00B43046" w:rsidRDefault="00B43046" w:rsidP="00EA2F10">
      <w:pPr>
        <w:ind w:right="-329"/>
        <w:jc w:val="both"/>
        <w:rPr>
          <w:rFonts w:asciiTheme="minorHAnsi" w:hAnsiTheme="minorHAnsi" w:cstheme="minorHAnsi"/>
          <w:szCs w:val="22"/>
        </w:rPr>
      </w:pPr>
      <w:r w:rsidRPr="00E13C04">
        <w:rPr>
          <w:rFonts w:asciiTheme="minorHAnsi" w:hAnsiTheme="minorHAnsi" w:cstheme="minorHAnsi"/>
          <w:szCs w:val="22"/>
        </w:rPr>
        <w:t xml:space="preserve">Details of each assessment must be entered into </w:t>
      </w:r>
      <w:r w:rsidR="00E13C04" w:rsidRPr="00E13C04">
        <w:rPr>
          <w:rFonts w:asciiTheme="minorHAnsi" w:hAnsiTheme="minorHAnsi" w:cstheme="minorHAnsi"/>
          <w:szCs w:val="22"/>
        </w:rPr>
        <w:t>Defect Report E24 or DSM.</w:t>
      </w:r>
    </w:p>
    <w:p w14:paraId="1002A656" w14:textId="77777777" w:rsidR="00A0153F" w:rsidRPr="00F41DBB" w:rsidRDefault="00A0153F" w:rsidP="00EA2F10">
      <w:pPr>
        <w:ind w:right="-329"/>
        <w:jc w:val="both"/>
        <w:rPr>
          <w:rFonts w:asciiTheme="minorHAnsi" w:hAnsiTheme="minorHAnsi" w:cstheme="minorHAnsi"/>
          <w:szCs w:val="22"/>
        </w:rPr>
      </w:pPr>
    </w:p>
    <w:p w14:paraId="339C681F" w14:textId="32A71340" w:rsidR="00B43046" w:rsidRPr="00F41DBB" w:rsidRDefault="000E5F21" w:rsidP="00EA2F10">
      <w:pPr>
        <w:ind w:right="-329"/>
        <w:jc w:val="both"/>
        <w:rPr>
          <w:rFonts w:asciiTheme="minorHAnsi" w:hAnsiTheme="minorHAnsi" w:cstheme="minorHAnsi"/>
          <w:szCs w:val="22"/>
        </w:rPr>
      </w:pPr>
      <w:r w:rsidRPr="00E13C04">
        <w:rPr>
          <w:rFonts w:asciiTheme="minorHAnsi" w:hAnsiTheme="minorHAnsi" w:cstheme="minorHAnsi"/>
          <w:szCs w:val="22"/>
        </w:rPr>
        <w:t xml:space="preserve">Any findings (questions answered No) shall be entered into </w:t>
      </w:r>
      <w:r w:rsidR="00E13C04" w:rsidRPr="00E13C04">
        <w:rPr>
          <w:rFonts w:asciiTheme="minorHAnsi" w:hAnsiTheme="minorHAnsi" w:cstheme="minorHAnsi"/>
          <w:szCs w:val="22"/>
        </w:rPr>
        <w:t>Defect Report</w:t>
      </w:r>
      <w:r w:rsidRPr="00E13C04">
        <w:rPr>
          <w:rFonts w:asciiTheme="minorHAnsi" w:hAnsiTheme="minorHAnsi" w:cstheme="minorHAnsi"/>
          <w:szCs w:val="22"/>
        </w:rPr>
        <w:t xml:space="preserve"> as an action, with a due date of one month from the completion date of the inspection.</w:t>
      </w:r>
    </w:p>
    <w:p w14:paraId="19B57FAB" w14:textId="77777777" w:rsidR="00B43046" w:rsidRPr="00F41DBB" w:rsidRDefault="00B43046" w:rsidP="00EA2F10">
      <w:pPr>
        <w:ind w:right="-329"/>
        <w:jc w:val="both"/>
        <w:rPr>
          <w:rFonts w:asciiTheme="minorHAnsi" w:hAnsiTheme="minorHAnsi" w:cstheme="minorHAnsi"/>
          <w:szCs w:val="22"/>
        </w:rPr>
      </w:pPr>
    </w:p>
    <w:p w14:paraId="62EF73F9" w14:textId="20C02062" w:rsidR="00734B38" w:rsidRPr="00F41DBB" w:rsidRDefault="000C0516" w:rsidP="00EA2F10">
      <w:pPr>
        <w:ind w:right="-329"/>
        <w:jc w:val="both"/>
        <w:rPr>
          <w:rFonts w:asciiTheme="minorHAnsi" w:hAnsiTheme="minorHAnsi" w:cstheme="minorHAnsi"/>
          <w:szCs w:val="22"/>
        </w:rPr>
      </w:pPr>
      <w:r w:rsidRPr="00F41DBB">
        <w:rPr>
          <w:rFonts w:asciiTheme="minorHAnsi" w:hAnsiTheme="minorHAnsi" w:cstheme="minorHAnsi"/>
          <w:szCs w:val="22"/>
        </w:rPr>
        <w:t xml:space="preserve">For further information </w:t>
      </w:r>
      <w:r w:rsidR="005B4828" w:rsidRPr="00F41DBB">
        <w:rPr>
          <w:rFonts w:asciiTheme="minorHAnsi" w:hAnsiTheme="minorHAnsi" w:cstheme="minorHAnsi"/>
          <w:szCs w:val="22"/>
        </w:rPr>
        <w:t xml:space="preserve">on periodic checks </w:t>
      </w:r>
      <w:r w:rsidRPr="00F41DBB">
        <w:rPr>
          <w:rFonts w:asciiTheme="minorHAnsi" w:hAnsiTheme="minorHAnsi" w:cstheme="minorHAnsi"/>
          <w:szCs w:val="22"/>
        </w:rPr>
        <w:t>please refer to the Ships Safety &amp; Training Record Book</w:t>
      </w:r>
      <w:r w:rsidR="00E83AAF" w:rsidRPr="00F41DBB">
        <w:rPr>
          <w:rFonts w:asciiTheme="minorHAnsi" w:hAnsiTheme="minorHAnsi" w:cstheme="minorHAnsi"/>
          <w:szCs w:val="22"/>
        </w:rPr>
        <w:t xml:space="preserve"> (SSTR)</w:t>
      </w:r>
      <w:r w:rsidRPr="00F41DBB">
        <w:rPr>
          <w:rFonts w:asciiTheme="minorHAnsi" w:hAnsiTheme="minorHAnsi" w:cstheme="minorHAnsi"/>
          <w:szCs w:val="22"/>
        </w:rPr>
        <w:t xml:space="preserve"> </w:t>
      </w:r>
    </w:p>
    <w:p w14:paraId="33EE25D5" w14:textId="77777777" w:rsidR="00433BDA" w:rsidRPr="00F41DBB" w:rsidRDefault="00433BDA" w:rsidP="00EA2F10">
      <w:pPr>
        <w:pStyle w:val="ListHeading"/>
        <w:shd w:val="clear" w:color="auto" w:fill="auto"/>
        <w:spacing w:line="240" w:lineRule="auto"/>
        <w:ind w:left="-426"/>
        <w:rPr>
          <w:rFonts w:asciiTheme="minorHAnsi" w:hAnsiTheme="minorHAnsi" w:cstheme="minorHAnsi"/>
          <w:color w:val="auto"/>
          <w:sz w:val="24"/>
          <w:szCs w:val="24"/>
        </w:rPr>
      </w:pPr>
      <w:r w:rsidRPr="00F41DBB">
        <w:rPr>
          <w:rFonts w:asciiTheme="minorHAnsi" w:hAnsiTheme="minorHAnsi" w:cstheme="minorHAnsi"/>
          <w:color w:val="auto"/>
          <w:sz w:val="24"/>
          <w:szCs w:val="24"/>
        </w:rPr>
        <w:t>Section 1: General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608"/>
        <w:gridCol w:w="5204"/>
        <w:gridCol w:w="2410"/>
        <w:gridCol w:w="2126"/>
      </w:tblGrid>
      <w:tr w:rsidR="00433BDA" w:rsidRPr="00F41DBB" w14:paraId="67897AA5" w14:textId="77777777" w:rsidTr="00EC3BD9">
        <w:trPr>
          <w:trHeight w:val="20"/>
        </w:trPr>
        <w:tc>
          <w:tcPr>
            <w:tcW w:w="608" w:type="dxa"/>
            <w:shd w:val="clear" w:color="auto" w:fill="BFBFBF" w:themeFill="background1" w:themeFillShade="BF"/>
            <w:vAlign w:val="center"/>
          </w:tcPr>
          <w:p w14:paraId="522E1D7E" w14:textId="77777777" w:rsidR="00433BDA" w:rsidRPr="00F41DBB" w:rsidRDefault="00433BDA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Ref.</w:t>
            </w:r>
          </w:p>
        </w:tc>
        <w:tc>
          <w:tcPr>
            <w:tcW w:w="5204" w:type="dxa"/>
            <w:shd w:val="clear" w:color="auto" w:fill="BFBFBF" w:themeFill="background1" w:themeFillShade="BF"/>
            <w:vAlign w:val="center"/>
          </w:tcPr>
          <w:p w14:paraId="4E2E3EB1" w14:textId="77777777" w:rsidR="00433BDA" w:rsidRPr="00F41DBB" w:rsidRDefault="00433BDA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Question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5F27F6EC" w14:textId="77777777" w:rsidR="00433BDA" w:rsidRPr="00F41DBB" w:rsidRDefault="00433BDA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Answer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1B38A7C9" w14:textId="77777777" w:rsidR="00433BDA" w:rsidRPr="00F41DBB" w:rsidRDefault="00433BDA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Reason/ Comment</w:t>
            </w:r>
          </w:p>
        </w:tc>
      </w:tr>
      <w:tr w:rsidR="00433BDA" w:rsidRPr="00F41DBB" w14:paraId="7BF27921" w14:textId="77777777" w:rsidTr="00EC3BD9">
        <w:trPr>
          <w:trHeight w:val="20"/>
        </w:trPr>
        <w:tc>
          <w:tcPr>
            <w:tcW w:w="608" w:type="dxa"/>
            <w:vAlign w:val="center"/>
          </w:tcPr>
          <w:p w14:paraId="203307BA" w14:textId="77777777" w:rsidR="00433BDA" w:rsidRPr="00F41DBB" w:rsidRDefault="00734B38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1.1</w:t>
            </w:r>
          </w:p>
        </w:tc>
        <w:tc>
          <w:tcPr>
            <w:tcW w:w="5204" w:type="dxa"/>
            <w:vAlign w:val="center"/>
          </w:tcPr>
          <w:p w14:paraId="60BC20BE" w14:textId="77777777" w:rsidR="00433BDA" w:rsidRPr="00F41DBB" w:rsidRDefault="00C13F88" w:rsidP="00EA2F10">
            <w:pPr>
              <w:rPr>
                <w:rFonts w:asciiTheme="minorHAnsi" w:hAnsiTheme="minorHAnsi" w:cstheme="minorHAnsi"/>
                <w:szCs w:val="22"/>
                <w:highlight w:val="red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Is all emergency safety equipment </w:t>
            </w:r>
            <w:r w:rsidR="00BB5427" w:rsidRPr="00F41DBB">
              <w:rPr>
                <w:rFonts w:asciiTheme="minorHAnsi" w:hAnsiTheme="minorHAnsi" w:cstheme="minorHAnsi"/>
                <w:szCs w:val="22"/>
              </w:rPr>
              <w:t>part of the planned maintenance schedule (PMS)? Are all manufacturers</w:t>
            </w:r>
            <w:r w:rsidRPr="00F41DBB">
              <w:rPr>
                <w:rFonts w:asciiTheme="minorHAnsi" w:hAnsiTheme="minorHAnsi" w:cstheme="minorHAnsi"/>
                <w:szCs w:val="22"/>
              </w:rPr>
              <w:t>,</w:t>
            </w:r>
            <w:r w:rsidR="00BB5427" w:rsidRPr="00F41DBB">
              <w:rPr>
                <w:rFonts w:asciiTheme="minorHAnsi" w:hAnsiTheme="minorHAnsi" w:cstheme="minorHAnsi"/>
                <w:szCs w:val="22"/>
              </w:rPr>
              <w:t xml:space="preserve"> guidance requirements included?</w:t>
            </w:r>
            <w:r w:rsidR="00E77AFE" w:rsidRPr="00F41DBB">
              <w:rPr>
                <w:rFonts w:asciiTheme="minorHAnsi" w:hAnsiTheme="minorHAnsi" w:cstheme="minorHAnsi"/>
                <w:szCs w:val="22"/>
              </w:rPr>
              <w:t xml:space="preserve"> Consideration given to Flag &amp;</w:t>
            </w:r>
            <w:r w:rsidRPr="00F41DBB">
              <w:rPr>
                <w:rFonts w:asciiTheme="minorHAnsi" w:hAnsiTheme="minorHAnsi" w:cstheme="minorHAnsi"/>
                <w:szCs w:val="22"/>
              </w:rPr>
              <w:t xml:space="preserve"> SOLAS compliance.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976016328"/>
            <w:placeholder>
              <w:docPart w:val="DefaultPlaceholder_-1854013439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2C40FF61" w14:textId="77777777" w:rsidR="00433BDA" w:rsidRPr="00F41DBB" w:rsidRDefault="00A255A6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5491E45C" w14:textId="77777777" w:rsidR="00433BDA" w:rsidRPr="00F41DBB" w:rsidRDefault="00433BDA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3BDA" w:rsidRPr="00F41DBB" w14:paraId="543C6AF8" w14:textId="77777777" w:rsidTr="00EC3BD9">
        <w:trPr>
          <w:trHeight w:val="20"/>
        </w:trPr>
        <w:tc>
          <w:tcPr>
            <w:tcW w:w="608" w:type="dxa"/>
            <w:vAlign w:val="center"/>
          </w:tcPr>
          <w:p w14:paraId="201DF3C8" w14:textId="77777777" w:rsidR="00433BDA" w:rsidRPr="00F41DBB" w:rsidRDefault="00734B38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1.2</w:t>
            </w:r>
          </w:p>
        </w:tc>
        <w:tc>
          <w:tcPr>
            <w:tcW w:w="5204" w:type="dxa"/>
            <w:vAlign w:val="center"/>
          </w:tcPr>
          <w:p w14:paraId="381DFED2" w14:textId="77777777" w:rsidR="00433BDA" w:rsidRPr="00F41DBB" w:rsidRDefault="007C32CE" w:rsidP="00EA2F10">
            <w:pPr>
              <w:rPr>
                <w:rFonts w:asciiTheme="minorHAnsi" w:hAnsiTheme="minorHAnsi" w:cstheme="minorHAnsi"/>
                <w:szCs w:val="22"/>
                <w:highlight w:val="red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Is all emergency safety equipment </w:t>
            </w:r>
            <w:r w:rsidR="00BB5427" w:rsidRPr="00F41DBB">
              <w:rPr>
                <w:rFonts w:asciiTheme="minorHAnsi" w:hAnsiTheme="minorHAnsi" w:cstheme="minorHAnsi"/>
                <w:szCs w:val="22"/>
              </w:rPr>
              <w:t>in the correct location as per the ships fire &amp; safety plan?</w:t>
            </w:r>
            <w:r w:rsidRPr="00F41DBB">
              <w:rPr>
                <w:rFonts w:asciiTheme="minorHAnsi" w:hAnsiTheme="minorHAnsi" w:cstheme="minorHAnsi"/>
                <w:szCs w:val="22"/>
              </w:rPr>
              <w:t xml:space="preserve"> e.g. life buoys, fire extinguishers, pyrotechnics, life rafts</w:t>
            </w:r>
            <w:r w:rsidR="00970125" w:rsidRPr="00F41DBB">
              <w:rPr>
                <w:rFonts w:asciiTheme="minorHAnsi" w:hAnsiTheme="minorHAnsi" w:cstheme="minorHAnsi"/>
                <w:szCs w:val="22"/>
              </w:rPr>
              <w:t>, fire hoses</w:t>
            </w:r>
            <w:r w:rsidRPr="00F41DBB">
              <w:rPr>
                <w:rFonts w:asciiTheme="minorHAnsi" w:hAnsiTheme="minorHAnsi" w:cstheme="minorHAnsi"/>
                <w:szCs w:val="22"/>
              </w:rPr>
              <w:t xml:space="preserve"> etc.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3533849"/>
            <w:placeholder>
              <w:docPart w:val="D0761EB48A3C45A1917C9BEA8F9AAC21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71C59CD9" w14:textId="77777777" w:rsidR="00433BDA" w:rsidRPr="00F41DBB" w:rsidRDefault="00A255A6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51F1383" w14:textId="77777777" w:rsidR="00433BDA" w:rsidRPr="00F41DBB" w:rsidRDefault="00433BDA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3BDA" w:rsidRPr="00F41DBB" w14:paraId="43D9A82D" w14:textId="77777777" w:rsidTr="00EC3BD9">
        <w:trPr>
          <w:trHeight w:val="20"/>
        </w:trPr>
        <w:tc>
          <w:tcPr>
            <w:tcW w:w="608" w:type="dxa"/>
            <w:vAlign w:val="center"/>
          </w:tcPr>
          <w:p w14:paraId="2CE098E4" w14:textId="77777777" w:rsidR="00433BDA" w:rsidRPr="00F41DBB" w:rsidRDefault="00734B38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1.3</w:t>
            </w:r>
          </w:p>
        </w:tc>
        <w:tc>
          <w:tcPr>
            <w:tcW w:w="5204" w:type="dxa"/>
            <w:vAlign w:val="center"/>
          </w:tcPr>
          <w:p w14:paraId="3F5632C7" w14:textId="77777777" w:rsidR="00433BDA" w:rsidRPr="00F41DBB" w:rsidRDefault="00970125" w:rsidP="00EA2F10">
            <w:pPr>
              <w:rPr>
                <w:rFonts w:asciiTheme="minorHAnsi" w:hAnsiTheme="minorHAnsi" w:cstheme="minorHAnsi"/>
                <w:szCs w:val="22"/>
                <w:highlight w:val="red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Are </w:t>
            </w:r>
            <w:r w:rsidR="00BB5427" w:rsidRPr="00F41DBB">
              <w:rPr>
                <w:rFonts w:asciiTheme="minorHAnsi" w:hAnsiTheme="minorHAnsi" w:cstheme="minorHAnsi"/>
                <w:szCs w:val="22"/>
              </w:rPr>
              <w:t xml:space="preserve">instructions </w:t>
            </w:r>
            <w:r w:rsidRPr="00F41DBB">
              <w:rPr>
                <w:rFonts w:asciiTheme="minorHAnsi" w:hAnsiTheme="minorHAnsi" w:cstheme="minorHAnsi"/>
                <w:szCs w:val="22"/>
              </w:rPr>
              <w:t xml:space="preserve">for safety equipment </w:t>
            </w:r>
            <w:r w:rsidR="00BB5427" w:rsidRPr="00F41DBB">
              <w:rPr>
                <w:rFonts w:asciiTheme="minorHAnsi" w:hAnsiTheme="minorHAnsi" w:cstheme="minorHAnsi"/>
                <w:szCs w:val="22"/>
              </w:rPr>
              <w:t>posted &amp; clearly visible?</w:t>
            </w:r>
            <w:r w:rsidRPr="00F41DBB">
              <w:rPr>
                <w:rFonts w:asciiTheme="minorHAnsi" w:hAnsiTheme="minorHAnsi" w:cstheme="minorHAnsi"/>
                <w:szCs w:val="22"/>
              </w:rPr>
              <w:t xml:space="preserve"> e.g. emergency generator, life rafts, watertight doors etc.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657150172"/>
            <w:placeholder>
              <w:docPart w:val="366FFD2C99A544D59E257A93089CF694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8E6CEDD" w14:textId="77777777" w:rsidR="00433BDA" w:rsidRPr="00F41DBB" w:rsidRDefault="00A255A6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799AD491" w14:textId="77777777" w:rsidR="00433BDA" w:rsidRPr="00F41DBB" w:rsidRDefault="00433BDA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BB5427" w:rsidRPr="00F41DBB" w14:paraId="4303B6A7" w14:textId="77777777" w:rsidTr="00EC3BD9">
        <w:trPr>
          <w:trHeight w:val="20"/>
        </w:trPr>
        <w:tc>
          <w:tcPr>
            <w:tcW w:w="608" w:type="dxa"/>
            <w:vAlign w:val="center"/>
          </w:tcPr>
          <w:p w14:paraId="10159699" w14:textId="77777777" w:rsidR="00BB5427" w:rsidRPr="00F41DBB" w:rsidRDefault="00734B38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1.4</w:t>
            </w:r>
          </w:p>
        </w:tc>
        <w:tc>
          <w:tcPr>
            <w:tcW w:w="5204" w:type="dxa"/>
            <w:vAlign w:val="center"/>
          </w:tcPr>
          <w:p w14:paraId="273F33AA" w14:textId="77777777" w:rsidR="00BB5427" w:rsidRPr="00F41DBB" w:rsidRDefault="00BB5427" w:rsidP="00EA2F10">
            <w:pPr>
              <w:rPr>
                <w:rFonts w:asciiTheme="minorHAnsi" w:hAnsiTheme="minorHAnsi" w:cstheme="minorHAnsi"/>
                <w:szCs w:val="22"/>
                <w:highlight w:val="red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Are all required safety notices/ signs posted &amp; readable? 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038582366"/>
            <w:placeholder>
              <w:docPart w:val="D853F82A12574C4FB32F844CEE07F430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3EADD08F" w14:textId="77777777" w:rsidR="00BB5427" w:rsidRPr="00F41DBB" w:rsidRDefault="00A255A6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2D26C296" w14:textId="77777777" w:rsidR="00BB5427" w:rsidRPr="00F41DBB" w:rsidRDefault="00BB5427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70AD" w:rsidRPr="00F41DBB" w14:paraId="29AB9B7A" w14:textId="77777777" w:rsidTr="00EC3BD9">
        <w:trPr>
          <w:trHeight w:val="20"/>
        </w:trPr>
        <w:tc>
          <w:tcPr>
            <w:tcW w:w="608" w:type="dxa"/>
            <w:vAlign w:val="center"/>
          </w:tcPr>
          <w:p w14:paraId="00830D6C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1.5</w:t>
            </w:r>
          </w:p>
        </w:tc>
        <w:tc>
          <w:tcPr>
            <w:tcW w:w="5204" w:type="dxa"/>
            <w:vAlign w:val="center"/>
          </w:tcPr>
          <w:p w14:paraId="3EA6992A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there adequate tools &amp; spares on board for emergency safety equipment? e.g. bulbs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242022791"/>
            <w:placeholder>
              <w:docPart w:val="92642352E01D446681C042BA841E3916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84EAB31" w14:textId="77777777" w:rsidR="009A70AD" w:rsidRPr="00F41DBB" w:rsidRDefault="009A70AD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1D0A27F5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70AD" w:rsidRPr="00F41DBB" w14:paraId="678A9464" w14:textId="77777777" w:rsidTr="00EC3BD9">
        <w:trPr>
          <w:trHeight w:val="20"/>
        </w:trPr>
        <w:tc>
          <w:tcPr>
            <w:tcW w:w="608" w:type="dxa"/>
            <w:vAlign w:val="center"/>
          </w:tcPr>
          <w:p w14:paraId="37785703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1.6</w:t>
            </w:r>
          </w:p>
        </w:tc>
        <w:tc>
          <w:tcPr>
            <w:tcW w:w="5204" w:type="dxa"/>
            <w:vAlign w:val="center"/>
          </w:tcPr>
          <w:p w14:paraId="1EAED0B4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  <w:highlight w:val="red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training manuals available on board?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213698900"/>
            <w:placeholder>
              <w:docPart w:val="116D939CC64B4730A80EF7AC36C5ED6F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33894F3A" w14:textId="77777777" w:rsidR="009A70AD" w:rsidRPr="00F41DBB" w:rsidRDefault="009A70AD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35B122A3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70AD" w:rsidRPr="00F41DBB" w14:paraId="40FB2BC7" w14:textId="77777777" w:rsidTr="00EC3BD9">
        <w:trPr>
          <w:trHeight w:val="20"/>
        </w:trPr>
        <w:tc>
          <w:tcPr>
            <w:tcW w:w="608" w:type="dxa"/>
            <w:vAlign w:val="center"/>
          </w:tcPr>
          <w:p w14:paraId="4A6B9D9D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1.7</w:t>
            </w:r>
          </w:p>
        </w:tc>
        <w:tc>
          <w:tcPr>
            <w:tcW w:w="5204" w:type="dxa"/>
            <w:vAlign w:val="center"/>
          </w:tcPr>
          <w:p w14:paraId="1D8A6F59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  <w:highlight w:val="red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records of ship specific training available &amp; current?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33998469"/>
            <w:placeholder>
              <w:docPart w:val="CA2F577D9409424B96158F0EFFDC8B17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2DE5E9B" w14:textId="77777777" w:rsidR="009A70AD" w:rsidRPr="00F41DBB" w:rsidRDefault="009A70AD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7E03FC5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70AD" w:rsidRPr="00F41DBB" w14:paraId="050E73CC" w14:textId="77777777" w:rsidTr="00EC3BD9">
        <w:trPr>
          <w:trHeight w:val="20"/>
        </w:trPr>
        <w:tc>
          <w:tcPr>
            <w:tcW w:w="608" w:type="dxa"/>
            <w:vAlign w:val="center"/>
          </w:tcPr>
          <w:p w14:paraId="7ECB4882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1.8</w:t>
            </w:r>
          </w:p>
        </w:tc>
        <w:tc>
          <w:tcPr>
            <w:tcW w:w="5204" w:type="dxa"/>
            <w:vAlign w:val="center"/>
          </w:tcPr>
          <w:p w14:paraId="57A98D8C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Are visual inspections carried out, with faulty items quarantined? </w:t>
            </w:r>
          </w:p>
          <w:p w14:paraId="1EA82A79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Expiration dates checked. </w:t>
            </w:r>
          </w:p>
          <w:p w14:paraId="34722C0A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Both fixed &amp; mobile equipment</w:t>
            </w:r>
          </w:p>
          <w:p w14:paraId="1B104B6F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e.g. embarkation ladders, fire extinguishers 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684407056"/>
            <w:placeholder>
              <w:docPart w:val="D3F8C3D769114A42952DAC30FE5A26A6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5B2AA5F5" w14:textId="77777777" w:rsidR="009A70AD" w:rsidRPr="00F41DBB" w:rsidRDefault="009A70AD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E2D9088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70AD" w:rsidRPr="00F41DBB" w14:paraId="58DF54C3" w14:textId="77777777" w:rsidTr="00EC3BD9">
        <w:trPr>
          <w:trHeight w:val="20"/>
        </w:trPr>
        <w:tc>
          <w:tcPr>
            <w:tcW w:w="608" w:type="dxa"/>
            <w:vAlign w:val="center"/>
          </w:tcPr>
          <w:p w14:paraId="167D0A0A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1.9</w:t>
            </w:r>
          </w:p>
        </w:tc>
        <w:tc>
          <w:tcPr>
            <w:tcW w:w="5204" w:type="dxa"/>
            <w:vAlign w:val="center"/>
          </w:tcPr>
          <w:p w14:paraId="55F6EC8F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weekly function checks carried out on emergency safety equipment?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735864430"/>
            <w:placeholder>
              <w:docPart w:val="5EFFE70D5AFB4A589919D4B09FA34A2C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7CDE1C5D" w14:textId="77777777" w:rsidR="009A70AD" w:rsidRPr="00F41DBB" w:rsidRDefault="009A70AD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6FF303A2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70AD" w:rsidRPr="00F41DBB" w14:paraId="1DD4BEF0" w14:textId="77777777" w:rsidTr="00EC3BD9">
        <w:trPr>
          <w:trHeight w:val="20"/>
        </w:trPr>
        <w:tc>
          <w:tcPr>
            <w:tcW w:w="608" w:type="dxa"/>
            <w:vAlign w:val="center"/>
          </w:tcPr>
          <w:p w14:paraId="0AC3A0DF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1.10</w:t>
            </w:r>
          </w:p>
        </w:tc>
        <w:tc>
          <w:tcPr>
            <w:tcW w:w="5204" w:type="dxa"/>
            <w:vAlign w:val="center"/>
          </w:tcPr>
          <w:p w14:paraId="0DFF514C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  <w:highlight w:val="red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batteries fully charged &amp; recharged in rotation? e.g. radios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978918761"/>
            <w:placeholder>
              <w:docPart w:val="25F9EC5239654A619DF454BBDD797DF8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27DB2664" w14:textId="763D2F13" w:rsidR="009A70AD" w:rsidRPr="00F41DBB" w:rsidRDefault="009A70AD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  <w:p w14:paraId="04B9E6D1" w14:textId="77777777" w:rsidR="00EA4D7F" w:rsidRPr="00F41DBB" w:rsidRDefault="00EA4D7F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</w:p>
              <w:p w14:paraId="16DE92A0" w14:textId="763D2F13" w:rsidR="00EA4D7F" w:rsidRPr="00F41DBB" w:rsidRDefault="00EA4D7F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</w:p>
            </w:tc>
          </w:sdtContent>
        </w:sdt>
        <w:tc>
          <w:tcPr>
            <w:tcW w:w="2126" w:type="dxa"/>
            <w:vAlign w:val="center"/>
          </w:tcPr>
          <w:p w14:paraId="73ABB892" w14:textId="77777777" w:rsidR="009A70AD" w:rsidRPr="00F41DBB" w:rsidRDefault="009A70AD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3A8968E" w14:textId="77777777" w:rsidR="00EA4D7F" w:rsidRPr="00963B3F" w:rsidRDefault="00EA4D7F" w:rsidP="00D233B5">
      <w:pPr>
        <w:tabs>
          <w:tab w:val="left" w:pos="3965"/>
        </w:tabs>
        <w:spacing w:after="160"/>
        <w:rPr>
          <w:rFonts w:asciiTheme="minorHAnsi" w:hAnsiTheme="minorHAnsi" w:cstheme="minorHAnsi"/>
          <w:sz w:val="12"/>
          <w:szCs w:val="12"/>
        </w:rPr>
      </w:pPr>
    </w:p>
    <w:p w14:paraId="76C9141D" w14:textId="77777777" w:rsidR="004446D9" w:rsidRPr="00F41DBB" w:rsidRDefault="00433BDA" w:rsidP="00EA2F10">
      <w:pPr>
        <w:pStyle w:val="ListHeading"/>
        <w:shd w:val="clear" w:color="auto" w:fill="auto"/>
        <w:spacing w:line="240" w:lineRule="auto"/>
        <w:ind w:left="-426"/>
        <w:rPr>
          <w:rFonts w:asciiTheme="minorHAnsi" w:hAnsiTheme="minorHAnsi" w:cstheme="minorHAnsi"/>
          <w:color w:val="auto"/>
          <w:sz w:val="24"/>
          <w:szCs w:val="24"/>
        </w:rPr>
      </w:pPr>
      <w:r w:rsidRPr="00F41DBB">
        <w:rPr>
          <w:rFonts w:asciiTheme="minorHAnsi" w:hAnsiTheme="minorHAnsi" w:cstheme="minorHAnsi"/>
          <w:color w:val="auto"/>
          <w:sz w:val="24"/>
          <w:szCs w:val="24"/>
        </w:rPr>
        <w:lastRenderedPageBreak/>
        <w:t>Section 2</w:t>
      </w:r>
      <w:r w:rsidR="00664C82" w:rsidRPr="00F41DBB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161EB" w:rsidRPr="00F41DBB">
        <w:rPr>
          <w:rFonts w:asciiTheme="minorHAnsi" w:hAnsiTheme="minorHAnsi" w:cstheme="minorHAnsi"/>
          <w:color w:val="auto"/>
          <w:sz w:val="24"/>
          <w:szCs w:val="24"/>
        </w:rPr>
        <w:t>Life Saving Appliances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607"/>
        <w:gridCol w:w="5205"/>
        <w:gridCol w:w="2410"/>
        <w:gridCol w:w="2126"/>
      </w:tblGrid>
      <w:tr w:rsidR="00294F9C" w:rsidRPr="00F41DBB" w14:paraId="4595E801" w14:textId="77777777" w:rsidTr="00EC3BD9">
        <w:trPr>
          <w:trHeight w:val="113"/>
        </w:trPr>
        <w:tc>
          <w:tcPr>
            <w:tcW w:w="607" w:type="dxa"/>
            <w:shd w:val="clear" w:color="auto" w:fill="BFBFBF" w:themeFill="background1" w:themeFillShade="BF"/>
            <w:vAlign w:val="center"/>
          </w:tcPr>
          <w:p w14:paraId="1B15831D" w14:textId="77777777" w:rsidR="00294F9C" w:rsidRPr="00F41DBB" w:rsidRDefault="00294F9C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Ref.</w:t>
            </w:r>
          </w:p>
        </w:tc>
        <w:tc>
          <w:tcPr>
            <w:tcW w:w="5205" w:type="dxa"/>
            <w:shd w:val="clear" w:color="auto" w:fill="BFBFBF" w:themeFill="background1" w:themeFillShade="BF"/>
            <w:vAlign w:val="center"/>
          </w:tcPr>
          <w:p w14:paraId="2353BCA3" w14:textId="77777777" w:rsidR="00294F9C" w:rsidRPr="00F41DBB" w:rsidRDefault="00294F9C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Question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5E788F88" w14:textId="77777777" w:rsidR="00294F9C" w:rsidRPr="00F41DBB" w:rsidRDefault="00294F9C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Answer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522737D6" w14:textId="77777777" w:rsidR="00294F9C" w:rsidRPr="00F41DBB" w:rsidRDefault="00294F9C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Reason/ Comment</w:t>
            </w:r>
          </w:p>
        </w:tc>
      </w:tr>
      <w:tr w:rsidR="00E83AAF" w:rsidRPr="00F41DBB" w14:paraId="452774C9" w14:textId="77777777" w:rsidTr="00EC3BD9">
        <w:trPr>
          <w:trHeight w:val="113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22F25158" w14:textId="77777777" w:rsidR="00E83AAF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LIFEBOATS</w:t>
            </w:r>
          </w:p>
        </w:tc>
      </w:tr>
      <w:tr w:rsidR="00294F9C" w:rsidRPr="00F41DBB" w14:paraId="0B0DE82C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15B8185E" w14:textId="77777777" w:rsidR="00294F9C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2.1</w:t>
            </w:r>
          </w:p>
        </w:tc>
        <w:tc>
          <w:tcPr>
            <w:tcW w:w="5205" w:type="dxa"/>
            <w:vAlign w:val="center"/>
          </w:tcPr>
          <w:p w14:paraId="528B7D5A" w14:textId="77777777" w:rsidR="00294F9C" w:rsidRPr="00F41DBB" w:rsidRDefault="00FE46A6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all emergency equipment</w:t>
            </w:r>
            <w:r w:rsidR="00E83AAF" w:rsidRPr="00F41DBB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E77AFE" w:rsidRPr="00F41DBB">
              <w:rPr>
                <w:rFonts w:asciiTheme="minorHAnsi" w:hAnsiTheme="minorHAnsi" w:cstheme="minorHAnsi"/>
                <w:szCs w:val="22"/>
              </w:rPr>
              <w:t xml:space="preserve">(except </w:t>
            </w:r>
            <w:r w:rsidRPr="00F41DBB">
              <w:rPr>
                <w:rFonts w:asciiTheme="minorHAnsi" w:hAnsiTheme="minorHAnsi" w:cstheme="minorHAnsi"/>
                <w:szCs w:val="22"/>
              </w:rPr>
              <w:t>boat hooks</w:t>
            </w:r>
            <w:r w:rsidR="00E77AFE" w:rsidRPr="00F41DBB">
              <w:rPr>
                <w:rFonts w:asciiTheme="minorHAnsi" w:hAnsiTheme="minorHAnsi" w:cstheme="minorHAnsi"/>
                <w:szCs w:val="22"/>
              </w:rPr>
              <w:t>)</w:t>
            </w:r>
            <w:r w:rsidRPr="00F41DBB">
              <w:rPr>
                <w:rFonts w:asciiTheme="minorHAnsi" w:hAnsiTheme="minorHAnsi" w:cstheme="minorHAnsi"/>
                <w:szCs w:val="22"/>
              </w:rPr>
              <w:t xml:space="preserve"> stored securely</w:t>
            </w:r>
            <w:r w:rsidR="00E77AFE" w:rsidRPr="00F41DBB">
              <w:rPr>
                <w:rFonts w:asciiTheme="minorHAnsi" w:hAnsiTheme="minorHAnsi" w:cstheme="minorHAnsi"/>
                <w:szCs w:val="22"/>
              </w:rPr>
              <w:t xml:space="preserve"> as per SSTR</w:t>
            </w:r>
            <w:r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694188173"/>
            <w:placeholder>
              <w:docPart w:val="FC1480F6013947CDB82BFBFE9624BB17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C54D02B" w14:textId="77777777" w:rsidR="00294F9C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6CC2DFBB" w14:textId="77777777" w:rsidR="00294F9C" w:rsidRPr="00F41DBB" w:rsidRDefault="00294F9C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94F9C" w:rsidRPr="00F41DBB" w14:paraId="07895B9D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2F908E5E" w14:textId="77777777" w:rsidR="00294F9C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2.2</w:t>
            </w:r>
          </w:p>
        </w:tc>
        <w:tc>
          <w:tcPr>
            <w:tcW w:w="5205" w:type="dxa"/>
            <w:vAlign w:val="center"/>
          </w:tcPr>
          <w:p w14:paraId="57B27055" w14:textId="77777777" w:rsidR="00FE46A6" w:rsidRPr="00F41DBB" w:rsidRDefault="00FE46A6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TOTALLY ENCLOSED BOATS: </w:t>
            </w:r>
          </w:p>
          <w:p w14:paraId="738C51F4" w14:textId="77777777" w:rsidR="00FE46A6" w:rsidRPr="00F41DBB" w:rsidRDefault="00FE46A6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checks conducted on the condition of the exhaust pipework?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606800935"/>
            <w:placeholder>
              <w:docPart w:val="EC5B47EEE81846CA9053DCE6D82C89DC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930FF1D" w14:textId="77777777" w:rsidR="00294F9C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17B7F6F2" w14:textId="77777777" w:rsidR="00294F9C" w:rsidRPr="00F41DBB" w:rsidRDefault="00294F9C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94F9C" w:rsidRPr="00F41DBB" w14:paraId="724BEBE7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3B8C4444" w14:textId="77777777" w:rsidR="00294F9C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2.3</w:t>
            </w:r>
          </w:p>
        </w:tc>
        <w:tc>
          <w:tcPr>
            <w:tcW w:w="5205" w:type="dxa"/>
            <w:vAlign w:val="center"/>
          </w:tcPr>
          <w:p w14:paraId="0F23C151" w14:textId="77777777" w:rsidR="00294F9C" w:rsidRPr="00F41DBB" w:rsidRDefault="00FE46A6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TOTALLY ENCLOSED BOATS:</w:t>
            </w:r>
          </w:p>
          <w:p w14:paraId="69BC0761" w14:textId="77777777" w:rsidR="00FE46A6" w:rsidRPr="00F41DBB" w:rsidRDefault="00FE46A6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tests carried out for the accumulation of Carbon Monoxide (CO) gas?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573712287"/>
            <w:placeholder>
              <w:docPart w:val="871762C304A4471684BC74F92D57A189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D7414F6" w14:textId="77777777" w:rsidR="00294F9C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195523D2" w14:textId="77777777" w:rsidR="00294F9C" w:rsidRPr="00F41DBB" w:rsidRDefault="00294F9C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83AAF" w:rsidRPr="00F41DBB" w14:paraId="2B9EC36D" w14:textId="77777777" w:rsidTr="00EC3BD9">
        <w:trPr>
          <w:trHeight w:val="113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65A5FB18" w14:textId="77777777" w:rsidR="00E83AAF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RESCUE BOATS</w:t>
            </w:r>
          </w:p>
        </w:tc>
      </w:tr>
      <w:tr w:rsidR="00294F9C" w:rsidRPr="00F41DBB" w14:paraId="309CAC1B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04BC022B" w14:textId="77777777" w:rsidR="00294F9C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2.4</w:t>
            </w:r>
          </w:p>
        </w:tc>
        <w:tc>
          <w:tcPr>
            <w:tcW w:w="5205" w:type="dxa"/>
            <w:vAlign w:val="center"/>
          </w:tcPr>
          <w:p w14:paraId="3BABEFBB" w14:textId="77777777" w:rsidR="00294F9C" w:rsidRPr="00F41DBB" w:rsidRDefault="005E3617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Are rescue boats </w:t>
            </w:r>
            <w:r w:rsidR="00F33AFD" w:rsidRPr="00F41DBB">
              <w:rPr>
                <w:rFonts w:asciiTheme="minorHAnsi" w:hAnsiTheme="minorHAnsi" w:cstheme="minorHAnsi"/>
                <w:szCs w:val="22"/>
              </w:rPr>
              <w:t>launched regularly as per SOLAS III reg. 19?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471510632"/>
            <w:placeholder>
              <w:docPart w:val="8FAB3AEA3AA649D79FE0384B630FEFE2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E18B70B" w14:textId="77777777" w:rsidR="00294F9C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2533003B" w14:textId="77777777" w:rsidR="00294F9C" w:rsidRPr="00F41DBB" w:rsidRDefault="00294F9C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94F9C" w:rsidRPr="00F41DBB" w14:paraId="309F7244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05834507" w14:textId="77777777" w:rsidR="00294F9C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2.5</w:t>
            </w:r>
          </w:p>
        </w:tc>
        <w:tc>
          <w:tcPr>
            <w:tcW w:w="5205" w:type="dxa"/>
            <w:vAlign w:val="center"/>
          </w:tcPr>
          <w:p w14:paraId="17FBE062" w14:textId="77777777" w:rsidR="00294F9C" w:rsidRPr="00F41DBB" w:rsidRDefault="00172BC8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means of launching regularly inspected &amp; in good working order?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921054267"/>
            <w:placeholder>
              <w:docPart w:val="7661C72AF2DC4B05A1DDB98D15B6D082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34DBC3FA" w14:textId="77777777" w:rsidR="00294F9C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6DFA2662" w14:textId="77777777" w:rsidR="00294F9C" w:rsidRPr="00F41DBB" w:rsidRDefault="00294F9C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83AAF" w:rsidRPr="00F41DBB" w14:paraId="4F489653" w14:textId="77777777" w:rsidTr="00EC3BD9">
        <w:trPr>
          <w:trHeight w:val="113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6FEF6D7F" w14:textId="77777777" w:rsidR="00E83AAF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LIFERAFTS</w:t>
            </w:r>
          </w:p>
        </w:tc>
      </w:tr>
      <w:tr w:rsidR="00294F9C" w:rsidRPr="00F41DBB" w14:paraId="4781AB2C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2EBBCB4A" w14:textId="77777777" w:rsidR="00294F9C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2.6</w:t>
            </w:r>
          </w:p>
        </w:tc>
        <w:tc>
          <w:tcPr>
            <w:tcW w:w="5205" w:type="dxa"/>
            <w:vAlign w:val="center"/>
          </w:tcPr>
          <w:p w14:paraId="7572A741" w14:textId="77777777" w:rsidR="00294F9C" w:rsidRPr="00F41DBB" w:rsidRDefault="0012451D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 life raft</w:t>
            </w:r>
            <w:r w:rsidR="00387C54" w:rsidRPr="00F41DBB">
              <w:rPr>
                <w:rFonts w:asciiTheme="minorHAnsi" w:hAnsiTheme="minorHAnsi" w:cstheme="minorHAnsi"/>
                <w:szCs w:val="22"/>
              </w:rPr>
              <w:t xml:space="preserve"> ID tag in place &amp; l</w:t>
            </w:r>
            <w:r w:rsidRPr="00F41DBB">
              <w:rPr>
                <w:rFonts w:asciiTheme="minorHAnsi" w:hAnsiTheme="minorHAnsi" w:cstheme="minorHAnsi"/>
                <w:szCs w:val="22"/>
              </w:rPr>
              <w:t>egible?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671636492"/>
            <w:placeholder>
              <w:docPart w:val="FF50CCFE2436474C9484B09E698F1F90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A874C7E" w14:textId="77777777" w:rsidR="00294F9C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38E5C8F" w14:textId="77777777" w:rsidR="00294F9C" w:rsidRPr="00F41DBB" w:rsidRDefault="00294F9C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94F9C" w:rsidRPr="00F41DBB" w14:paraId="47D3B0C6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54908CED" w14:textId="77777777" w:rsidR="00294F9C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2.7</w:t>
            </w:r>
          </w:p>
        </w:tc>
        <w:tc>
          <w:tcPr>
            <w:tcW w:w="5205" w:type="dxa"/>
            <w:vAlign w:val="center"/>
          </w:tcPr>
          <w:p w14:paraId="487B470D" w14:textId="77777777" w:rsidR="00294F9C" w:rsidRPr="00F41DBB" w:rsidRDefault="0012451D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drain holes in the casing of the life rafts turned down &amp; unobstructed?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409155791"/>
            <w:placeholder>
              <w:docPart w:val="23A7774396EC418DA8D97604DD2B68A8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3C61873A" w14:textId="77777777" w:rsidR="00294F9C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48D9D2E" w14:textId="77777777" w:rsidR="00294F9C" w:rsidRPr="00F41DBB" w:rsidRDefault="00294F9C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94F9C" w:rsidRPr="00F41DBB" w14:paraId="585DCAFB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1F316536" w14:textId="77777777" w:rsidR="00294F9C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2.8</w:t>
            </w:r>
          </w:p>
        </w:tc>
        <w:tc>
          <w:tcPr>
            <w:tcW w:w="5205" w:type="dxa"/>
            <w:vAlign w:val="center"/>
          </w:tcPr>
          <w:p w14:paraId="450494D2" w14:textId="77777777" w:rsidR="00294F9C" w:rsidRPr="00F41DBB" w:rsidRDefault="0012451D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 weak link connected &amp; in good condition?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949077635"/>
            <w:placeholder>
              <w:docPart w:val="30AA928B739140CA9410029647160690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5BCE0BB6" w14:textId="77777777" w:rsidR="00294F9C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AA433A4" w14:textId="77777777" w:rsidR="00294F9C" w:rsidRPr="00F41DBB" w:rsidRDefault="00294F9C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94F9C" w:rsidRPr="00F41DBB" w14:paraId="12A948CE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2140E610" w14:textId="77777777" w:rsidR="00294F9C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2.9</w:t>
            </w:r>
          </w:p>
        </w:tc>
        <w:tc>
          <w:tcPr>
            <w:tcW w:w="5205" w:type="dxa"/>
            <w:vAlign w:val="center"/>
          </w:tcPr>
          <w:p w14:paraId="51C6B659" w14:textId="77777777" w:rsidR="00294F9C" w:rsidRPr="00F41DBB" w:rsidRDefault="0012451D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checks conducted on the condition &amp; rigging of the Hydrostatic Release Unit (HRU)?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46716618"/>
            <w:placeholder>
              <w:docPart w:val="47765EF917B74FCBA6FC1C7A23917AE8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F4E598F" w14:textId="77777777" w:rsidR="00294F9C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BCEAC01" w14:textId="77777777" w:rsidR="00294F9C" w:rsidRPr="00F41DBB" w:rsidRDefault="00294F9C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83AAF" w:rsidRPr="00F41DBB" w14:paraId="4BB5B4B5" w14:textId="77777777" w:rsidTr="00EC3BD9">
        <w:trPr>
          <w:trHeight w:val="113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035AC149" w14:textId="77777777" w:rsidR="00E83AAF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LIFEJACKETS &amp; IMMERSION SUITS</w:t>
            </w:r>
          </w:p>
        </w:tc>
      </w:tr>
      <w:tr w:rsidR="0012451D" w:rsidRPr="00F41DBB" w14:paraId="792A086B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14E25D85" w14:textId="77777777" w:rsidR="0012451D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2.10</w:t>
            </w:r>
          </w:p>
        </w:tc>
        <w:tc>
          <w:tcPr>
            <w:tcW w:w="5205" w:type="dxa"/>
            <w:vAlign w:val="center"/>
          </w:tcPr>
          <w:p w14:paraId="4B2A8205" w14:textId="77777777" w:rsidR="0012451D" w:rsidRPr="00F41DBB" w:rsidRDefault="00F75885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stowage areas clearly marked?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132245237"/>
            <w:placeholder>
              <w:docPart w:val="C56113694E4A4061BE6F35552B979B47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38CAD754" w14:textId="77777777" w:rsidR="0012451D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58B37F5D" w14:textId="77777777" w:rsidR="0012451D" w:rsidRPr="00F41DBB" w:rsidRDefault="0012451D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2451D" w:rsidRPr="00F41DBB" w14:paraId="3730CB9F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5C91F7D1" w14:textId="77777777" w:rsidR="0012451D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2.11</w:t>
            </w:r>
          </w:p>
        </w:tc>
        <w:tc>
          <w:tcPr>
            <w:tcW w:w="5205" w:type="dxa"/>
            <w:vAlign w:val="center"/>
          </w:tcPr>
          <w:p w14:paraId="66DCEC02" w14:textId="77777777" w:rsidR="0012451D" w:rsidRPr="00F41DBB" w:rsidRDefault="00F75885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Are the correct </w:t>
            </w:r>
            <w:r w:rsidR="00E77AFE" w:rsidRPr="00F41DBB">
              <w:rPr>
                <w:rFonts w:asciiTheme="minorHAnsi" w:hAnsiTheme="minorHAnsi" w:cstheme="minorHAnsi"/>
                <w:szCs w:val="22"/>
              </w:rPr>
              <w:t>quantities</w:t>
            </w:r>
            <w:r w:rsidRPr="00F41DBB">
              <w:rPr>
                <w:rFonts w:asciiTheme="minorHAnsi" w:hAnsiTheme="minorHAnsi" w:cstheme="minorHAnsi"/>
                <w:szCs w:val="22"/>
              </w:rPr>
              <w:t xml:space="preserve"> stored in the</w:t>
            </w:r>
            <w:r w:rsidR="00E77AFE" w:rsidRPr="00F41DBB">
              <w:rPr>
                <w:rFonts w:asciiTheme="minorHAnsi" w:hAnsiTheme="minorHAnsi" w:cstheme="minorHAnsi"/>
                <w:szCs w:val="22"/>
              </w:rPr>
              <w:t xml:space="preserve"> right</w:t>
            </w:r>
            <w:r w:rsidRPr="00F41DBB">
              <w:rPr>
                <w:rFonts w:asciiTheme="minorHAnsi" w:hAnsiTheme="minorHAnsi" w:cstheme="minorHAnsi"/>
                <w:szCs w:val="22"/>
              </w:rPr>
              <w:t xml:space="preserve"> areas?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096934878"/>
            <w:placeholder>
              <w:docPart w:val="7CFAD96CF8214352A4006C85D1E354A3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456F5D2" w14:textId="77777777" w:rsidR="0012451D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5721651C" w14:textId="77777777" w:rsidR="0012451D" w:rsidRPr="00F41DBB" w:rsidRDefault="0012451D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75885" w:rsidRPr="00F41DBB" w14:paraId="21381BB1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6600748B" w14:textId="77777777" w:rsidR="00F75885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2.12</w:t>
            </w:r>
          </w:p>
        </w:tc>
        <w:tc>
          <w:tcPr>
            <w:tcW w:w="5205" w:type="dxa"/>
            <w:vAlign w:val="center"/>
          </w:tcPr>
          <w:p w14:paraId="3A83D3E9" w14:textId="77777777" w:rsidR="00F75885" w:rsidRPr="00F41DBB" w:rsidRDefault="00F75885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jackets &amp; suits neatly stored/ easily retrievable?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521291553"/>
            <w:placeholder>
              <w:docPart w:val="97325DEECB1A4B5F9D6FE34E255EDD9D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E655C32" w14:textId="77777777" w:rsidR="00F75885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18EE01A" w14:textId="77777777" w:rsidR="00F75885" w:rsidRPr="00F41DBB" w:rsidRDefault="00F75885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2451D" w:rsidRPr="00F41DBB" w14:paraId="1076A83D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008B0B67" w14:textId="77777777" w:rsidR="0012451D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2.13</w:t>
            </w:r>
          </w:p>
        </w:tc>
        <w:tc>
          <w:tcPr>
            <w:tcW w:w="5205" w:type="dxa"/>
            <w:vAlign w:val="center"/>
          </w:tcPr>
          <w:p w14:paraId="71412770" w14:textId="77777777" w:rsidR="0012451D" w:rsidRPr="00F41DBB" w:rsidRDefault="00F75885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jackets, suits &amp; accessories certified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622816943"/>
            <w:placeholder>
              <w:docPart w:val="3F98B7D8B3534B019EF099769B7F31FB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B92D64B" w14:textId="77777777" w:rsidR="0012451D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7B33E21F" w14:textId="77777777" w:rsidR="0012451D" w:rsidRPr="00F41DBB" w:rsidRDefault="0012451D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83AAF" w:rsidRPr="00F41DBB" w14:paraId="11F36213" w14:textId="77777777" w:rsidTr="00EC3BD9">
        <w:trPr>
          <w:trHeight w:val="113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3320F212" w14:textId="77777777" w:rsidR="00E83AAF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LIFEBOUYS</w:t>
            </w:r>
          </w:p>
        </w:tc>
      </w:tr>
      <w:tr w:rsidR="0012451D" w:rsidRPr="00F41DBB" w14:paraId="395CF529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41063BF5" w14:textId="77777777" w:rsidR="0012451D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2.14</w:t>
            </w:r>
          </w:p>
        </w:tc>
        <w:tc>
          <w:tcPr>
            <w:tcW w:w="5205" w:type="dxa"/>
            <w:vAlign w:val="center"/>
          </w:tcPr>
          <w:p w14:paraId="273703AB" w14:textId="77777777" w:rsidR="0012451D" w:rsidRPr="00F41DBB" w:rsidRDefault="00F75885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the ships name &amp; registry clearly marked?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571925710"/>
            <w:placeholder>
              <w:docPart w:val="D53800B7727147F48D8CFE5E6C81DE56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04946C8D" w14:textId="77777777" w:rsidR="0012451D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D14FDE4" w14:textId="77777777" w:rsidR="0012451D" w:rsidRPr="00F41DBB" w:rsidRDefault="0012451D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2451D" w:rsidRPr="00F41DBB" w14:paraId="7419B2F4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3E35FDDC" w14:textId="77777777" w:rsidR="0012451D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2.15</w:t>
            </w:r>
          </w:p>
        </w:tc>
        <w:tc>
          <w:tcPr>
            <w:tcW w:w="5205" w:type="dxa"/>
            <w:vAlign w:val="center"/>
          </w:tcPr>
          <w:p w14:paraId="3858C434" w14:textId="77777777" w:rsidR="0012451D" w:rsidRPr="00F41DBB" w:rsidRDefault="00F75885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signals &amp; buoys rigged for quick release?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807320021"/>
            <w:placeholder>
              <w:docPart w:val="B74E7A69EE9749429D2303AD2E9E91EA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06BCC38" w14:textId="77777777" w:rsidR="0012451D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2864535" w14:textId="77777777" w:rsidR="0012451D" w:rsidRPr="00F41DBB" w:rsidRDefault="0012451D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12451D" w:rsidRPr="00F41DBB" w14:paraId="387509D6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18F33D65" w14:textId="77777777" w:rsidR="0012451D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2.16</w:t>
            </w:r>
          </w:p>
        </w:tc>
        <w:tc>
          <w:tcPr>
            <w:tcW w:w="5205" w:type="dxa"/>
            <w:vAlign w:val="center"/>
          </w:tcPr>
          <w:p w14:paraId="468714BF" w14:textId="77777777" w:rsidR="0012451D" w:rsidRPr="00F41DBB" w:rsidRDefault="00387C54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remote release mechanisms free &amp; tested (with buoy secure)?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653527463"/>
            <w:placeholder>
              <w:docPart w:val="A71C40D428E7403B95F995F169C5AD54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733C10C" w14:textId="77777777" w:rsidR="0012451D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2781C526" w14:textId="77777777" w:rsidR="0012451D" w:rsidRPr="00F41DBB" w:rsidRDefault="0012451D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83AAF" w:rsidRPr="00F41DBB" w14:paraId="18FF08DF" w14:textId="77777777" w:rsidTr="00EC3BD9">
        <w:trPr>
          <w:trHeight w:val="113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7D073812" w14:textId="77777777" w:rsidR="00E83AAF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COMMUNICATION</w:t>
            </w:r>
          </w:p>
        </w:tc>
      </w:tr>
      <w:tr w:rsidR="00F75885" w:rsidRPr="00F41DBB" w14:paraId="53C594FB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0B041015" w14:textId="77777777" w:rsidR="00F75885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2.17</w:t>
            </w:r>
          </w:p>
        </w:tc>
        <w:tc>
          <w:tcPr>
            <w:tcW w:w="5205" w:type="dxa"/>
            <w:vAlign w:val="center"/>
          </w:tcPr>
          <w:p w14:paraId="35E9AA87" w14:textId="77777777" w:rsidR="00F75885" w:rsidRPr="00F41DBB" w:rsidRDefault="00A00B5B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Is the </w:t>
            </w:r>
            <w:proofErr w:type="spellStart"/>
            <w:r w:rsidRPr="00F41DBB">
              <w:rPr>
                <w:rFonts w:asciiTheme="minorHAnsi" w:hAnsiTheme="minorHAnsi" w:cstheme="minorHAnsi"/>
                <w:szCs w:val="22"/>
              </w:rPr>
              <w:t>Navtex</w:t>
            </w:r>
            <w:proofErr w:type="spellEnd"/>
            <w:r w:rsidRPr="00F41DBB">
              <w:rPr>
                <w:rFonts w:asciiTheme="minorHAnsi" w:hAnsiTheme="minorHAnsi" w:cstheme="minorHAnsi"/>
                <w:szCs w:val="22"/>
              </w:rPr>
              <w:t xml:space="preserve"> operational </w:t>
            </w:r>
            <w:r w:rsidR="00E77AFE" w:rsidRPr="00F41DBB">
              <w:rPr>
                <w:rFonts w:asciiTheme="minorHAnsi" w:hAnsiTheme="minorHAnsi" w:cstheme="minorHAnsi"/>
                <w:szCs w:val="22"/>
              </w:rPr>
              <w:t xml:space="preserve">&amp; </w:t>
            </w:r>
            <w:r w:rsidRPr="00F41DBB">
              <w:rPr>
                <w:rFonts w:asciiTheme="minorHAnsi" w:hAnsiTheme="minorHAnsi" w:cstheme="minorHAnsi"/>
                <w:szCs w:val="22"/>
              </w:rPr>
              <w:t>spare printer rolls</w:t>
            </w:r>
            <w:r w:rsidR="00E77AFE" w:rsidRPr="00F41DBB">
              <w:rPr>
                <w:rFonts w:asciiTheme="minorHAnsi" w:hAnsiTheme="minorHAnsi" w:cstheme="minorHAnsi"/>
                <w:szCs w:val="22"/>
              </w:rPr>
              <w:t xml:space="preserve"> on board</w:t>
            </w:r>
            <w:r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627743825"/>
            <w:placeholder>
              <w:docPart w:val="44468CD1DB614D34A19EE8A915586AC8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03FE006" w14:textId="77777777" w:rsidR="00F75885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D821E00" w14:textId="77777777" w:rsidR="00F75885" w:rsidRPr="00F41DBB" w:rsidRDefault="00F75885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75885" w:rsidRPr="00F41DBB" w14:paraId="5AF4F490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5DF136C0" w14:textId="77777777" w:rsidR="00F75885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2.18</w:t>
            </w:r>
          </w:p>
        </w:tc>
        <w:tc>
          <w:tcPr>
            <w:tcW w:w="5205" w:type="dxa"/>
            <w:vAlign w:val="center"/>
          </w:tcPr>
          <w:p w14:paraId="09CE4E3A" w14:textId="77777777" w:rsidR="00F75885" w:rsidRPr="00F41DBB" w:rsidRDefault="00A00B5B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Digital Selective Calling (DSC) facilities operational?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2117945498"/>
            <w:placeholder>
              <w:docPart w:val="BE6DAC4049234B25996596083CE843D5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A9BBED1" w14:textId="77777777" w:rsidR="00F75885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53F43729" w14:textId="77777777" w:rsidR="00F75885" w:rsidRPr="00F41DBB" w:rsidRDefault="00F75885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75885" w:rsidRPr="00F41DBB" w14:paraId="7337A7CD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02571BE5" w14:textId="77777777" w:rsidR="00F75885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2.19</w:t>
            </w:r>
          </w:p>
        </w:tc>
        <w:tc>
          <w:tcPr>
            <w:tcW w:w="5205" w:type="dxa"/>
            <w:vAlign w:val="center"/>
          </w:tcPr>
          <w:p w14:paraId="62D5E307" w14:textId="77777777" w:rsidR="00F75885" w:rsidRPr="00F41DBB" w:rsidRDefault="00A00B5B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Emergency Tx/Rx in good working order?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503312976"/>
            <w:placeholder>
              <w:docPart w:val="55E38D75E06E41BF8FD717E8A5A50E04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2735E49" w14:textId="77777777" w:rsidR="00F75885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5EF4DFB9" w14:textId="77777777" w:rsidR="00F75885" w:rsidRPr="00F41DBB" w:rsidRDefault="00F75885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75885" w:rsidRPr="00F41DBB" w14:paraId="6C22EF24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392D5D62" w14:textId="77777777" w:rsidR="00F75885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2.20</w:t>
            </w:r>
          </w:p>
        </w:tc>
        <w:tc>
          <w:tcPr>
            <w:tcW w:w="5205" w:type="dxa"/>
            <w:vAlign w:val="center"/>
          </w:tcPr>
          <w:p w14:paraId="1C644076" w14:textId="77777777" w:rsidR="00F75885" w:rsidRPr="00F41DBB" w:rsidRDefault="00A00B5B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 ships public address system in good working order?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961186017"/>
            <w:placeholder>
              <w:docPart w:val="5CDF156C7EA044BAB1570AE8FA632D3F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D09A9C3" w14:textId="77777777" w:rsidR="00F75885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6C26ED7" w14:textId="77777777" w:rsidR="00F75885" w:rsidRPr="00F41DBB" w:rsidRDefault="00F75885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75885" w:rsidRPr="00F41DBB" w14:paraId="732FD649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133D2B65" w14:textId="77777777" w:rsidR="00F75885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2.21</w:t>
            </w:r>
          </w:p>
        </w:tc>
        <w:tc>
          <w:tcPr>
            <w:tcW w:w="5205" w:type="dxa"/>
            <w:vAlign w:val="center"/>
          </w:tcPr>
          <w:p w14:paraId="2CB68A26" w14:textId="77777777" w:rsidR="00F75885" w:rsidRPr="00F41DBB" w:rsidRDefault="00A00B5B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the ships auto telephone equipment operational?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46919635"/>
            <w:placeholder>
              <w:docPart w:val="C9CD194FA07741A0BA09B72C4D6F0A4A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71DEA014" w14:textId="77777777" w:rsidR="00F75885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4B01C06" w14:textId="77777777" w:rsidR="00F75885" w:rsidRPr="00F41DBB" w:rsidRDefault="00F75885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75885" w:rsidRPr="00F41DBB" w14:paraId="5EA11681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0D3CB2FF" w14:textId="77777777" w:rsidR="00F75885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2.22</w:t>
            </w:r>
          </w:p>
        </w:tc>
        <w:tc>
          <w:tcPr>
            <w:tcW w:w="5205" w:type="dxa"/>
            <w:vAlign w:val="center"/>
          </w:tcPr>
          <w:p w14:paraId="6CAB9981" w14:textId="77777777" w:rsidR="00F75885" w:rsidRPr="00F41DBB" w:rsidRDefault="00A00B5B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the ships sound powered telephones operational?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79341084"/>
            <w:placeholder>
              <w:docPart w:val="A74D641F6F3A4773A64C7BDE8A191DD9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0E2CE4E6" w14:textId="77777777" w:rsidR="00F75885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6B5608EB" w14:textId="77777777" w:rsidR="00F75885" w:rsidRPr="00F41DBB" w:rsidRDefault="00F75885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83AAF" w:rsidRPr="00F41DBB" w14:paraId="65109143" w14:textId="77777777" w:rsidTr="00EC3BD9">
        <w:trPr>
          <w:trHeight w:val="113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64E94BDF" w14:textId="77777777" w:rsidR="00E83AAF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PYROTECHNICS &amp; LINE THROWING APPARATUS</w:t>
            </w:r>
          </w:p>
        </w:tc>
      </w:tr>
      <w:tr w:rsidR="00F75885" w:rsidRPr="00F41DBB" w14:paraId="2626E614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47A19CB8" w14:textId="77777777" w:rsidR="00F75885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2.23</w:t>
            </w:r>
          </w:p>
        </w:tc>
        <w:tc>
          <w:tcPr>
            <w:tcW w:w="5205" w:type="dxa"/>
            <w:vAlign w:val="center"/>
          </w:tcPr>
          <w:p w14:paraId="1E060F78" w14:textId="77777777" w:rsidR="00F75885" w:rsidRPr="00F41DBB" w:rsidRDefault="007100F9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locations marked with IMO type sign?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811868621"/>
            <w:placeholder>
              <w:docPart w:val="6FCDFF00DEAF4160B56D7D419E0F29AB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98C3327" w14:textId="77777777" w:rsidR="00F75885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29340BA" w14:textId="77777777" w:rsidR="00F75885" w:rsidRPr="00F41DBB" w:rsidRDefault="00F75885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83AAF" w:rsidRPr="00F41DBB" w14:paraId="0FF12D87" w14:textId="77777777" w:rsidTr="00EC3BD9">
        <w:trPr>
          <w:trHeight w:val="113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3D55642F" w14:textId="77777777" w:rsidR="00E83AAF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EMERGENCY LIGHTING</w:t>
            </w:r>
          </w:p>
        </w:tc>
      </w:tr>
      <w:tr w:rsidR="00A55E61" w:rsidRPr="00F41DBB" w14:paraId="61CDD183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326C4E57" w14:textId="77777777" w:rsidR="00A55E61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2.24</w:t>
            </w:r>
          </w:p>
        </w:tc>
        <w:tc>
          <w:tcPr>
            <w:tcW w:w="5205" w:type="dxa"/>
            <w:vAlign w:val="center"/>
          </w:tcPr>
          <w:p w14:paraId="00061F39" w14:textId="77777777" w:rsidR="00A55E61" w:rsidRPr="00F41DBB" w:rsidRDefault="00A55E61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lights clearly marked?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37201582"/>
            <w:placeholder>
              <w:docPart w:val="7E79C0D6ABEE438CB0C869713B4CD8FA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05E8895B" w14:textId="77777777" w:rsidR="00A55E61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4EA0BA7" w14:textId="77777777" w:rsidR="00A55E61" w:rsidRPr="00F41DBB" w:rsidRDefault="00A55E61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55E61" w:rsidRPr="00F41DBB" w14:paraId="3331D3BD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2FEB8008" w14:textId="77777777" w:rsidR="00A55E61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2.25</w:t>
            </w:r>
          </w:p>
        </w:tc>
        <w:tc>
          <w:tcPr>
            <w:tcW w:w="5205" w:type="dxa"/>
            <w:vAlign w:val="center"/>
          </w:tcPr>
          <w:p w14:paraId="789B8CE4" w14:textId="77777777" w:rsidR="00A55E61" w:rsidRPr="00F41DBB" w:rsidRDefault="00A55E61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over side light swivels free &amp; greased?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828633584"/>
            <w:placeholder>
              <w:docPart w:val="B4D663724ED1469180EC3CA62422D53E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02790CCE" w14:textId="77777777" w:rsidR="00A55E61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78ECE59E" w14:textId="77777777" w:rsidR="00A55E61" w:rsidRPr="00F41DBB" w:rsidRDefault="00A55E61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83AAF" w:rsidRPr="00F41DBB" w14:paraId="404639AA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1994D573" w14:textId="77777777" w:rsidR="00E83AAF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2.26</w:t>
            </w:r>
          </w:p>
        </w:tc>
        <w:tc>
          <w:tcPr>
            <w:tcW w:w="5205" w:type="dxa"/>
            <w:vAlign w:val="center"/>
          </w:tcPr>
          <w:p w14:paraId="7DCD63CE" w14:textId="77777777" w:rsidR="00E83AAF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ALDIS lamps working correctly?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2007857048"/>
            <w:placeholder>
              <w:docPart w:val="BE89013B4EE94077B1BD18E922C8AF71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B7ADD88" w14:textId="77777777" w:rsidR="00E83AAF" w:rsidRPr="00F41DBB" w:rsidRDefault="00E83AAF" w:rsidP="00EC3BD9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3918272" w14:textId="77777777" w:rsidR="00E83AAF" w:rsidRPr="00F41DBB" w:rsidRDefault="00E83AAF" w:rsidP="00EC3BD9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C1B83F6" w14:textId="77777777" w:rsidR="00E83AAF" w:rsidRPr="00F41DBB" w:rsidRDefault="00E83AAF" w:rsidP="00D233B5">
      <w:pPr>
        <w:rPr>
          <w:rFonts w:asciiTheme="minorHAnsi" w:hAnsiTheme="minorHAnsi" w:cstheme="minorHAnsi"/>
          <w:szCs w:val="22"/>
        </w:rPr>
      </w:pPr>
    </w:p>
    <w:p w14:paraId="46A26E47" w14:textId="77777777" w:rsidR="006161EB" w:rsidRPr="00F41DBB" w:rsidRDefault="006161EB" w:rsidP="00EA2F10">
      <w:pPr>
        <w:pStyle w:val="ListHeading"/>
        <w:shd w:val="clear" w:color="auto" w:fill="auto"/>
        <w:spacing w:line="240" w:lineRule="auto"/>
        <w:ind w:left="-426"/>
        <w:rPr>
          <w:rFonts w:asciiTheme="minorHAnsi" w:hAnsiTheme="minorHAnsi" w:cstheme="minorHAnsi"/>
          <w:color w:val="auto"/>
          <w:sz w:val="24"/>
          <w:szCs w:val="24"/>
        </w:rPr>
      </w:pPr>
      <w:r w:rsidRPr="00F41DBB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Section </w:t>
      </w:r>
      <w:r w:rsidR="00433BDA" w:rsidRPr="00F41DBB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F41DBB">
        <w:rPr>
          <w:rFonts w:asciiTheme="minorHAnsi" w:hAnsiTheme="minorHAnsi" w:cstheme="minorHAnsi"/>
          <w:color w:val="auto"/>
          <w:sz w:val="24"/>
          <w:szCs w:val="24"/>
        </w:rPr>
        <w:t>: Fire Fighting Equipment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713"/>
        <w:gridCol w:w="5099"/>
        <w:gridCol w:w="2410"/>
        <w:gridCol w:w="2126"/>
      </w:tblGrid>
      <w:tr w:rsidR="006161EB" w:rsidRPr="00F41DBB" w14:paraId="21ABFB66" w14:textId="77777777" w:rsidTr="00EC3BD9">
        <w:trPr>
          <w:trHeight w:val="20"/>
        </w:trPr>
        <w:tc>
          <w:tcPr>
            <w:tcW w:w="713" w:type="dxa"/>
            <w:shd w:val="clear" w:color="auto" w:fill="BFBFBF" w:themeFill="background1" w:themeFillShade="BF"/>
            <w:vAlign w:val="center"/>
          </w:tcPr>
          <w:p w14:paraId="606D61A6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Ref.</w:t>
            </w:r>
          </w:p>
        </w:tc>
        <w:tc>
          <w:tcPr>
            <w:tcW w:w="5099" w:type="dxa"/>
            <w:shd w:val="clear" w:color="auto" w:fill="BFBFBF" w:themeFill="background1" w:themeFillShade="BF"/>
            <w:vAlign w:val="center"/>
          </w:tcPr>
          <w:p w14:paraId="5F47FE8F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Question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67FDAB4F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Answer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09A1DD1B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Reason/ Comment</w:t>
            </w:r>
          </w:p>
        </w:tc>
      </w:tr>
      <w:tr w:rsidR="00452247" w:rsidRPr="00F41DBB" w14:paraId="4C2CCDFF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5DD8406F" w14:textId="77777777" w:rsidR="00452247" w:rsidRPr="00F41DBB" w:rsidRDefault="0045224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BREATHING APPARATUS (BA)</w:t>
            </w:r>
          </w:p>
        </w:tc>
      </w:tr>
      <w:tr w:rsidR="006161EB" w:rsidRPr="00F41DBB" w14:paraId="08D99D84" w14:textId="77777777" w:rsidTr="00EC3BD9">
        <w:trPr>
          <w:trHeight w:val="20"/>
        </w:trPr>
        <w:tc>
          <w:tcPr>
            <w:tcW w:w="713" w:type="dxa"/>
            <w:vAlign w:val="center"/>
          </w:tcPr>
          <w:p w14:paraId="6DE78A26" w14:textId="77777777" w:rsidR="006161EB" w:rsidRPr="00F41DBB" w:rsidRDefault="0078572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3.1</w:t>
            </w:r>
          </w:p>
        </w:tc>
        <w:tc>
          <w:tcPr>
            <w:tcW w:w="5099" w:type="dxa"/>
            <w:vAlign w:val="center"/>
          </w:tcPr>
          <w:p w14:paraId="66ABBDD4" w14:textId="77777777" w:rsidR="006161EB" w:rsidRPr="00F41DBB" w:rsidRDefault="00883B16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 low pressure warning whistle tested regularly?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894809727"/>
            <w:placeholder>
              <w:docPart w:val="79E00F285B5140B1ACE415E0650E1595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59E48C0" w14:textId="77777777" w:rsidR="006161EB" w:rsidRPr="00F41DBB" w:rsidRDefault="00785727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459ECAF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161EB" w:rsidRPr="00F41DBB" w14:paraId="0D54C274" w14:textId="77777777" w:rsidTr="00EC3BD9">
        <w:trPr>
          <w:trHeight w:val="20"/>
        </w:trPr>
        <w:tc>
          <w:tcPr>
            <w:tcW w:w="713" w:type="dxa"/>
            <w:vAlign w:val="center"/>
          </w:tcPr>
          <w:p w14:paraId="1F7C7D50" w14:textId="77777777" w:rsidR="006161EB" w:rsidRPr="00F41DBB" w:rsidRDefault="0078572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3.2</w:t>
            </w:r>
          </w:p>
        </w:tc>
        <w:tc>
          <w:tcPr>
            <w:tcW w:w="5099" w:type="dxa"/>
            <w:vAlign w:val="center"/>
          </w:tcPr>
          <w:p w14:paraId="05E02DEC" w14:textId="77777777" w:rsidR="006161EB" w:rsidRPr="00F41DBB" w:rsidRDefault="00883B16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 compressor usage log being completed?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963231807"/>
            <w:placeholder>
              <w:docPart w:val="205A905234F648C5B48F1675E723626E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044E71A2" w14:textId="77777777" w:rsidR="006161EB" w:rsidRPr="00F41DBB" w:rsidRDefault="00785727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5069FE7C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161EB" w:rsidRPr="00F41DBB" w14:paraId="2F356D39" w14:textId="77777777" w:rsidTr="00EC3BD9">
        <w:trPr>
          <w:trHeight w:val="20"/>
        </w:trPr>
        <w:tc>
          <w:tcPr>
            <w:tcW w:w="713" w:type="dxa"/>
            <w:vAlign w:val="center"/>
          </w:tcPr>
          <w:p w14:paraId="07B482BC" w14:textId="77777777" w:rsidR="006161EB" w:rsidRPr="00F41DBB" w:rsidRDefault="0078572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3.3</w:t>
            </w:r>
          </w:p>
        </w:tc>
        <w:tc>
          <w:tcPr>
            <w:tcW w:w="5099" w:type="dxa"/>
            <w:vAlign w:val="center"/>
          </w:tcPr>
          <w:p w14:paraId="33080851" w14:textId="77777777" w:rsidR="006161EB" w:rsidRPr="00F41DBB" w:rsidRDefault="00883B16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 compressor hose of sufficient length to draw fresh air from outside?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535506708"/>
            <w:placeholder>
              <w:docPart w:val="31BF2C205CFD4AA1BA9BF6D37C39C528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5633D0BC" w14:textId="77777777" w:rsidR="006161EB" w:rsidRPr="00F41DBB" w:rsidRDefault="00785727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1CDB96D0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52247" w:rsidRPr="00F41DBB" w14:paraId="744A541B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2FABFE5F" w14:textId="77777777" w:rsidR="00452247" w:rsidRPr="00F41DBB" w:rsidRDefault="0045224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EEBD ELSA RESUSCIPAC</w:t>
            </w:r>
            <w:r w:rsidR="00BC76BC" w:rsidRPr="00F41DBB">
              <w:rPr>
                <w:rFonts w:asciiTheme="minorHAnsi" w:hAnsiTheme="minorHAnsi" w:cstheme="minorHAnsi"/>
                <w:szCs w:val="22"/>
              </w:rPr>
              <w:t xml:space="preserve"> ESCAPE SETS</w:t>
            </w:r>
          </w:p>
        </w:tc>
      </w:tr>
      <w:tr w:rsidR="006161EB" w:rsidRPr="00F41DBB" w14:paraId="2540CC9E" w14:textId="77777777" w:rsidTr="00EC3BD9">
        <w:trPr>
          <w:trHeight w:val="20"/>
        </w:trPr>
        <w:tc>
          <w:tcPr>
            <w:tcW w:w="713" w:type="dxa"/>
            <w:vAlign w:val="center"/>
          </w:tcPr>
          <w:p w14:paraId="62898897" w14:textId="77777777" w:rsidR="006161EB" w:rsidRPr="00F41DBB" w:rsidRDefault="0078572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3.4</w:t>
            </w:r>
          </w:p>
        </w:tc>
        <w:tc>
          <w:tcPr>
            <w:tcW w:w="5099" w:type="dxa"/>
            <w:vAlign w:val="center"/>
          </w:tcPr>
          <w:p w14:paraId="514A0190" w14:textId="77777777" w:rsidR="006161EB" w:rsidRPr="00F41DBB" w:rsidRDefault="007E7C9B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cylinders &amp; spare bottles full</w:t>
            </w:r>
            <w:r w:rsidR="00452247" w:rsidRPr="00F41DBB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E77AFE" w:rsidRPr="00F41DBB">
              <w:rPr>
                <w:rFonts w:asciiTheme="minorHAnsi" w:hAnsiTheme="minorHAnsi" w:cstheme="minorHAnsi"/>
                <w:szCs w:val="22"/>
              </w:rPr>
              <w:t xml:space="preserve">&amp; </w:t>
            </w:r>
            <w:r w:rsidR="00452247" w:rsidRPr="00F41DBB">
              <w:rPr>
                <w:rFonts w:asciiTheme="minorHAnsi" w:hAnsiTheme="minorHAnsi" w:cstheme="minorHAnsi"/>
                <w:szCs w:val="22"/>
              </w:rPr>
              <w:t>ready for use</w:t>
            </w:r>
            <w:r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963000544"/>
            <w:placeholder>
              <w:docPart w:val="BB99A8B9AAFF499F9E70D64B3DEAECC1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F2AE30E" w14:textId="77777777" w:rsidR="006161EB" w:rsidRPr="00F41DBB" w:rsidRDefault="00785727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B555F96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52247" w:rsidRPr="00F41DBB" w14:paraId="2CCD3940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41F69C0B" w14:textId="77777777" w:rsidR="00452247" w:rsidRPr="00F41DBB" w:rsidRDefault="0045224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FIRE MAINS FIRE PUMPS</w:t>
            </w:r>
          </w:p>
        </w:tc>
      </w:tr>
      <w:tr w:rsidR="006161EB" w:rsidRPr="00F41DBB" w14:paraId="44765A52" w14:textId="77777777" w:rsidTr="00EC3BD9">
        <w:trPr>
          <w:trHeight w:val="20"/>
        </w:trPr>
        <w:tc>
          <w:tcPr>
            <w:tcW w:w="713" w:type="dxa"/>
            <w:vAlign w:val="center"/>
          </w:tcPr>
          <w:p w14:paraId="581A0B43" w14:textId="77777777" w:rsidR="006161EB" w:rsidRPr="00F41DBB" w:rsidRDefault="0078572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3.5</w:t>
            </w:r>
          </w:p>
        </w:tc>
        <w:tc>
          <w:tcPr>
            <w:tcW w:w="5099" w:type="dxa"/>
            <w:vAlign w:val="center"/>
          </w:tcPr>
          <w:p w14:paraId="7A2F0053" w14:textId="77777777" w:rsidR="006161EB" w:rsidRPr="00F41DBB" w:rsidRDefault="00925BE5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all fire pumps operated regularly to confirm they continue to supply adequate pressure?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597549546"/>
            <w:placeholder>
              <w:docPart w:val="F077285B817E4A739B20087DB1ED46DA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782C5B12" w14:textId="77777777" w:rsidR="006161EB" w:rsidRPr="00F41DBB" w:rsidRDefault="00785727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58AEC988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161EB" w:rsidRPr="00F41DBB" w14:paraId="2AD8A6D9" w14:textId="77777777" w:rsidTr="00EC3BD9">
        <w:trPr>
          <w:trHeight w:val="20"/>
        </w:trPr>
        <w:tc>
          <w:tcPr>
            <w:tcW w:w="713" w:type="dxa"/>
            <w:vAlign w:val="center"/>
          </w:tcPr>
          <w:p w14:paraId="0B73D58F" w14:textId="77777777" w:rsidR="006161EB" w:rsidRPr="00F41DBB" w:rsidRDefault="0078572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3.6</w:t>
            </w:r>
          </w:p>
        </w:tc>
        <w:tc>
          <w:tcPr>
            <w:tcW w:w="5099" w:type="dxa"/>
            <w:vAlign w:val="center"/>
          </w:tcPr>
          <w:p w14:paraId="75D47349" w14:textId="77777777" w:rsidR="006161EB" w:rsidRPr="00F41DBB" w:rsidRDefault="00925BE5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 emergency fire pump fuel supply adequate &amp; heating system in satisfactory condition?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618112013"/>
            <w:placeholder>
              <w:docPart w:val="B5C5819F48DF45BE8A65933BD166BBC7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7257BB64" w14:textId="77777777" w:rsidR="006161EB" w:rsidRPr="00F41DBB" w:rsidRDefault="00785727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2ABCDF8B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52247" w:rsidRPr="00F41DBB" w14:paraId="238C5EB5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54859405" w14:textId="77777777" w:rsidR="00452247" w:rsidRPr="00F41DBB" w:rsidRDefault="0045224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FIRE/ FOAM HOSES, NOZZLES &amp; HOSE BOXES</w:t>
            </w:r>
          </w:p>
        </w:tc>
      </w:tr>
      <w:tr w:rsidR="00883B16" w:rsidRPr="00F41DBB" w14:paraId="20DDB24E" w14:textId="77777777" w:rsidTr="00EC3BD9">
        <w:trPr>
          <w:trHeight w:val="20"/>
        </w:trPr>
        <w:tc>
          <w:tcPr>
            <w:tcW w:w="713" w:type="dxa"/>
            <w:vAlign w:val="center"/>
          </w:tcPr>
          <w:p w14:paraId="5B1A05E4" w14:textId="77777777" w:rsidR="00883B16" w:rsidRPr="00F41DBB" w:rsidRDefault="0078572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3.7</w:t>
            </w:r>
          </w:p>
        </w:tc>
        <w:tc>
          <w:tcPr>
            <w:tcW w:w="5099" w:type="dxa"/>
            <w:vAlign w:val="center"/>
          </w:tcPr>
          <w:p w14:paraId="1060E841" w14:textId="77777777" w:rsidR="00883B16" w:rsidRPr="00F41DBB" w:rsidRDefault="005C64C5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 coupling spanner available in each box?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157733050"/>
            <w:placeholder>
              <w:docPart w:val="100A5308E65441D692674C85F5D8118B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70BAB2B8" w14:textId="77777777" w:rsidR="00883B16" w:rsidRPr="00F41DBB" w:rsidRDefault="00785727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5672405" w14:textId="77777777" w:rsidR="00883B16" w:rsidRPr="00F41DBB" w:rsidRDefault="00883B16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41AFD092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6932172C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FIXED FIRE DETECTION &amp; ALARM SYSTEMS</w:t>
            </w:r>
          </w:p>
        </w:tc>
      </w:tr>
      <w:tr w:rsidR="000C7D6C" w:rsidRPr="00F41DBB" w14:paraId="35EA99AB" w14:textId="77777777" w:rsidTr="00EC3BD9">
        <w:trPr>
          <w:trHeight w:val="20"/>
        </w:trPr>
        <w:tc>
          <w:tcPr>
            <w:tcW w:w="713" w:type="dxa"/>
            <w:vAlign w:val="center"/>
          </w:tcPr>
          <w:p w14:paraId="10E145DC" w14:textId="50179E96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8</w:t>
            </w:r>
          </w:p>
        </w:tc>
        <w:tc>
          <w:tcPr>
            <w:tcW w:w="5099" w:type="dxa"/>
            <w:vAlign w:val="center"/>
          </w:tcPr>
          <w:p w14:paraId="2D41D414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Have all alarm switches been operated regularly? Minimum once every 3 months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654901704"/>
            <w:placeholder>
              <w:docPart w:val="215BBB9357D248B38187D7D22AF4B687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5171BDDC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138D7C6A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4779F8B0" w14:textId="77777777" w:rsidTr="00EC3BD9">
        <w:trPr>
          <w:trHeight w:val="20"/>
        </w:trPr>
        <w:tc>
          <w:tcPr>
            <w:tcW w:w="713" w:type="dxa"/>
            <w:vAlign w:val="center"/>
          </w:tcPr>
          <w:p w14:paraId="04160094" w14:textId="5359C01D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9</w:t>
            </w:r>
          </w:p>
        </w:tc>
        <w:tc>
          <w:tcPr>
            <w:tcW w:w="5099" w:type="dxa"/>
            <w:vAlign w:val="center"/>
          </w:tcPr>
          <w:p w14:paraId="5B20DDDE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Have tests been carried out on the emergency power supply switchover?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793746409"/>
            <w:placeholder>
              <w:docPart w:val="4C5A934D0340498BB499CF1D1115F34D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6EC7F05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9D18F7A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7C60409C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2D4648B6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FOAM APPLICATORS</w:t>
            </w:r>
          </w:p>
        </w:tc>
      </w:tr>
      <w:tr w:rsidR="000C7D6C" w:rsidRPr="00F41DBB" w14:paraId="1DB6E1FE" w14:textId="77777777" w:rsidTr="00EC3BD9">
        <w:trPr>
          <w:trHeight w:val="20"/>
        </w:trPr>
        <w:tc>
          <w:tcPr>
            <w:tcW w:w="713" w:type="dxa"/>
            <w:vAlign w:val="center"/>
          </w:tcPr>
          <w:p w14:paraId="139BA05A" w14:textId="6F105DA6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3.1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0</w:t>
            </w:r>
          </w:p>
        </w:tc>
        <w:tc>
          <w:tcPr>
            <w:tcW w:w="5099" w:type="dxa"/>
            <w:vAlign w:val="center"/>
          </w:tcPr>
          <w:p w14:paraId="546363F4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applicators tested regularly to ensure they are operational?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422407673"/>
            <w:placeholder>
              <w:docPart w:val="52597699AF3C446ABB87FADE4927D428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03FE5785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F702E8E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3F8A7D0A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0C08900A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FIRE/ FOAM HYDRANTS</w:t>
            </w:r>
          </w:p>
        </w:tc>
      </w:tr>
      <w:tr w:rsidR="000C7D6C" w:rsidRPr="00F41DBB" w14:paraId="398F9A60" w14:textId="77777777" w:rsidTr="00EC3BD9">
        <w:trPr>
          <w:trHeight w:val="20"/>
        </w:trPr>
        <w:tc>
          <w:tcPr>
            <w:tcW w:w="713" w:type="dxa"/>
            <w:vAlign w:val="center"/>
          </w:tcPr>
          <w:p w14:paraId="3EEBC552" w14:textId="289E01CF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3.1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5099" w:type="dxa"/>
            <w:vAlign w:val="center"/>
          </w:tcPr>
          <w:p w14:paraId="75FDA8B6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all hydrants inspected for ease of operation?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438059382"/>
            <w:placeholder>
              <w:docPart w:val="ABDD97BB1BBA45378D437925F5B0FCE3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F3E4ABA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33C577BF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575C3BFA" w14:textId="77777777" w:rsidTr="00EC3BD9">
        <w:trPr>
          <w:trHeight w:val="20"/>
        </w:trPr>
        <w:tc>
          <w:tcPr>
            <w:tcW w:w="713" w:type="dxa"/>
            <w:vAlign w:val="center"/>
          </w:tcPr>
          <w:p w14:paraId="5522335C" w14:textId="6649CCFF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3.1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5099" w:type="dxa"/>
            <w:vAlign w:val="center"/>
          </w:tcPr>
          <w:p w14:paraId="1C192C23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all hydrants clearly painted red or cream (foam)?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127547412"/>
            <w:placeholder>
              <w:docPart w:val="00089FA988724B48812147A215DB8BE0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0CBEFAC8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15A789C0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2A37D1B2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0875CCA0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FIRE &amp; FOAM LINE ISOLATING VALVES</w:t>
            </w:r>
          </w:p>
        </w:tc>
      </w:tr>
      <w:tr w:rsidR="000C7D6C" w:rsidRPr="00F41DBB" w14:paraId="16DEEA79" w14:textId="77777777" w:rsidTr="00EC3BD9">
        <w:trPr>
          <w:trHeight w:val="20"/>
        </w:trPr>
        <w:tc>
          <w:tcPr>
            <w:tcW w:w="713" w:type="dxa"/>
            <w:vAlign w:val="center"/>
          </w:tcPr>
          <w:p w14:paraId="3A745CA7" w14:textId="184089D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3.1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5099" w:type="dxa"/>
            <w:vAlign w:val="center"/>
          </w:tcPr>
          <w:p w14:paraId="1D1334FB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all valves operated through their full range?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397781396"/>
            <w:placeholder>
              <w:docPart w:val="E753F69BF5D94875A33E1D0B51B9A580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04E45183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617B747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76B4F1CF" w14:textId="77777777" w:rsidTr="00EC3BD9">
        <w:trPr>
          <w:trHeight w:val="20"/>
        </w:trPr>
        <w:tc>
          <w:tcPr>
            <w:tcW w:w="713" w:type="dxa"/>
            <w:vAlign w:val="center"/>
          </w:tcPr>
          <w:p w14:paraId="00D5E8F8" w14:textId="360BF7A9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3.1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5099" w:type="dxa"/>
            <w:vAlign w:val="center"/>
          </w:tcPr>
          <w:p w14:paraId="295730BC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the fire main valves painted RED?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616451234"/>
            <w:placeholder>
              <w:docPart w:val="A4FC6DBDDF8941CD9701DB3955146B68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0F57072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32E783B8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6FF7B501" w14:textId="77777777" w:rsidTr="00EC3BD9">
        <w:trPr>
          <w:trHeight w:val="20"/>
        </w:trPr>
        <w:tc>
          <w:tcPr>
            <w:tcW w:w="713" w:type="dxa"/>
            <w:vAlign w:val="center"/>
          </w:tcPr>
          <w:p w14:paraId="16AD9118" w14:textId="73D830B2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3.1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5099" w:type="dxa"/>
            <w:vAlign w:val="center"/>
          </w:tcPr>
          <w:p w14:paraId="1BA3FD65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the</w:t>
            </w:r>
            <w:r w:rsidR="00CA0365" w:rsidRPr="00F41DBB">
              <w:rPr>
                <w:rFonts w:asciiTheme="minorHAnsi" w:hAnsiTheme="minorHAnsi" w:cstheme="minorHAnsi"/>
                <w:szCs w:val="22"/>
              </w:rPr>
              <w:t xml:space="preserve"> foam main valves painted CREAM</w:t>
            </w:r>
            <w:r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240796181"/>
            <w:placeholder>
              <w:docPart w:val="1CD8CDAC87374606BF14103A41543E37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7D3CBD97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1E424903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35CB6CF2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0CE7DB0E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FOAM SYSTEM</w:t>
            </w:r>
          </w:p>
        </w:tc>
      </w:tr>
      <w:tr w:rsidR="000C7D6C" w:rsidRPr="00F41DBB" w14:paraId="6A6A1BAF" w14:textId="77777777" w:rsidTr="00EC3BD9">
        <w:trPr>
          <w:trHeight w:val="20"/>
        </w:trPr>
        <w:tc>
          <w:tcPr>
            <w:tcW w:w="713" w:type="dxa"/>
            <w:vAlign w:val="center"/>
          </w:tcPr>
          <w:p w14:paraId="581F56FB" w14:textId="65CAE129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3.1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5099" w:type="dxa"/>
            <w:vAlign w:val="center"/>
          </w:tcPr>
          <w:p w14:paraId="4558B792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regular checks carried out on the foam tank level (level gauge &amp; tank sounding)?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582332780"/>
            <w:placeholder>
              <w:docPart w:val="DB64036C0ED647A9AB54A474D4ABF18A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77873474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18F42CDF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1164753C" w14:textId="77777777" w:rsidTr="00EC3BD9">
        <w:trPr>
          <w:trHeight w:val="20"/>
        </w:trPr>
        <w:tc>
          <w:tcPr>
            <w:tcW w:w="713" w:type="dxa"/>
            <w:vAlign w:val="center"/>
          </w:tcPr>
          <w:p w14:paraId="03B4FD04" w14:textId="7FCC80AA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3.1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099" w:type="dxa"/>
            <w:vAlign w:val="center"/>
          </w:tcPr>
          <w:p w14:paraId="515B4045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gauge glass cocks operated to ensure proper flow of liquid?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492415939"/>
            <w:placeholder>
              <w:docPart w:val="B1730ED25EA142308D66A89145D5BA49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34BD6B49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61C9AFA7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41BA5F34" w14:textId="77777777" w:rsidTr="00EC3BD9">
        <w:trPr>
          <w:trHeight w:val="20"/>
        </w:trPr>
        <w:tc>
          <w:tcPr>
            <w:tcW w:w="713" w:type="dxa"/>
            <w:vAlign w:val="center"/>
          </w:tcPr>
          <w:p w14:paraId="55F230EC" w14:textId="1B221AA2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3.1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8</w:t>
            </w:r>
          </w:p>
        </w:tc>
        <w:tc>
          <w:tcPr>
            <w:tcW w:w="5099" w:type="dxa"/>
            <w:vAlign w:val="center"/>
          </w:tcPr>
          <w:p w14:paraId="474BBB6E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During tests is the foam pump run for 20 seconds against a closed valve?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686906829"/>
            <w:placeholder>
              <w:docPart w:val="9ADAB6A5248E4C4DAC175045D0B794A9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3F6241CE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37834352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132AB1C3" w14:textId="77777777" w:rsidTr="00EC3BD9">
        <w:trPr>
          <w:trHeight w:val="20"/>
        </w:trPr>
        <w:tc>
          <w:tcPr>
            <w:tcW w:w="713" w:type="dxa"/>
            <w:vAlign w:val="center"/>
          </w:tcPr>
          <w:p w14:paraId="183B4E4E" w14:textId="61FB1E8E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19</w:t>
            </w:r>
          </w:p>
        </w:tc>
        <w:tc>
          <w:tcPr>
            <w:tcW w:w="5099" w:type="dxa"/>
            <w:vAlign w:val="center"/>
          </w:tcPr>
          <w:p w14:paraId="3637BE88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Are checks carried out to ensure the proper quantity of foam concentrate is provided in the foam system storage tank? </w:t>
            </w:r>
          </w:p>
          <w:p w14:paraId="13954A17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Samples of foam concentrate to be taken &amp; tested.  Foam to be replaced when testing fails.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969199157"/>
            <w:placeholder>
              <w:docPart w:val="E39FD92563994CFF8674F395382EFBC4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148104C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24A61970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2801D88A" w14:textId="77777777" w:rsidTr="00EC3BD9">
        <w:trPr>
          <w:trHeight w:val="20"/>
        </w:trPr>
        <w:tc>
          <w:tcPr>
            <w:tcW w:w="713" w:type="dxa"/>
            <w:vAlign w:val="center"/>
          </w:tcPr>
          <w:p w14:paraId="67F231AC" w14:textId="1A3EDDF1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19</w:t>
            </w:r>
            <w:r w:rsidRPr="00F41DBB">
              <w:rPr>
                <w:rFonts w:asciiTheme="minorHAnsi" w:hAnsiTheme="minorHAnsi" w:cstheme="minorHAnsi"/>
                <w:szCs w:val="22"/>
              </w:rPr>
              <w:t>a</w:t>
            </w:r>
          </w:p>
        </w:tc>
        <w:tc>
          <w:tcPr>
            <w:tcW w:w="5099" w:type="dxa"/>
            <w:vAlign w:val="center"/>
          </w:tcPr>
          <w:p w14:paraId="5168774A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portable foam drums in good condition, seals intact and within expiry?</w:t>
            </w:r>
          </w:p>
          <w:p w14:paraId="2FB529A0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Replacement every 10 years as long as seals are intact.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2003343842"/>
            <w:placeholder>
              <w:docPart w:val="E4D259CA9F8F419180B8E77EFEBB1D6A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540AAD80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38AEE131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59BFF9E5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69DCE166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PORTABLE FIRE EXTINGUISHERS (including wheeled extinguishers)</w:t>
            </w:r>
          </w:p>
        </w:tc>
      </w:tr>
      <w:tr w:rsidR="000C7D6C" w:rsidRPr="00F41DBB" w14:paraId="51AFF86A" w14:textId="77777777" w:rsidTr="00EC3BD9">
        <w:trPr>
          <w:trHeight w:val="20"/>
        </w:trPr>
        <w:tc>
          <w:tcPr>
            <w:tcW w:w="713" w:type="dxa"/>
            <w:vAlign w:val="center"/>
          </w:tcPr>
          <w:p w14:paraId="34E298FD" w14:textId="091F082D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3.2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0</w:t>
            </w:r>
          </w:p>
        </w:tc>
        <w:tc>
          <w:tcPr>
            <w:tcW w:w="5099" w:type="dxa"/>
            <w:vAlign w:val="center"/>
          </w:tcPr>
          <w:p w14:paraId="7413F0BB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all extinguishers free of obstruction/ readily accessible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939171896"/>
            <w:placeholder>
              <w:docPart w:val="5EF05C1AF657487F93BA48AFE9151C9F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3C07396F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7C3328C5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4DD6AA74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66D9D53E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lastRenderedPageBreak/>
              <w:t>FIRE FLAPS, DAMPERS &amp; VENTILATORS</w:t>
            </w:r>
          </w:p>
        </w:tc>
      </w:tr>
      <w:tr w:rsidR="000C7D6C" w:rsidRPr="00F41DBB" w14:paraId="36D716CB" w14:textId="77777777" w:rsidTr="00EC3BD9">
        <w:trPr>
          <w:trHeight w:val="20"/>
        </w:trPr>
        <w:tc>
          <w:tcPr>
            <w:tcW w:w="713" w:type="dxa"/>
            <w:vAlign w:val="center"/>
          </w:tcPr>
          <w:p w14:paraId="3F55F271" w14:textId="28157E51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3.2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5099" w:type="dxa"/>
            <w:vAlign w:val="center"/>
          </w:tcPr>
          <w:p w14:paraId="5F42ABC5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handles clearly marked with OPEN &amp; SHUT &amp; painted red?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249120226"/>
            <w:placeholder>
              <w:docPart w:val="D3F56D1AED204DE99299634FF5809D3D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BC492CA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5F400A46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4EFEC8E9" w14:textId="77777777" w:rsidTr="00EC3BD9">
        <w:trPr>
          <w:trHeight w:val="20"/>
        </w:trPr>
        <w:tc>
          <w:tcPr>
            <w:tcW w:w="713" w:type="dxa"/>
            <w:vAlign w:val="center"/>
          </w:tcPr>
          <w:p w14:paraId="74922AC8" w14:textId="64EA814F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3.2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5099" w:type="dxa"/>
            <w:vAlign w:val="center"/>
          </w:tcPr>
          <w:p w14:paraId="26802DF9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flaps clearly labelled &amp; numbered for space covered?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352380830"/>
            <w:placeholder>
              <w:docPart w:val="D509E2C0906E4C189F5E37C0ADA0F539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E7071EA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5ACEEA49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5D807038" w14:textId="77777777" w:rsidTr="00EC3BD9">
        <w:trPr>
          <w:trHeight w:val="20"/>
        </w:trPr>
        <w:tc>
          <w:tcPr>
            <w:tcW w:w="713" w:type="dxa"/>
            <w:vAlign w:val="center"/>
          </w:tcPr>
          <w:p w14:paraId="1F6E7D0C" w14:textId="727BC52B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3.2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5099" w:type="dxa"/>
            <w:vAlign w:val="center"/>
          </w:tcPr>
          <w:p w14:paraId="6CBFE623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Can locking devices be easily removed?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24998508"/>
            <w:placeholder>
              <w:docPart w:val="5A5D034182CA4FD380526FAC4866B4F8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8ECB013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B2B76FC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24AFF2C0" w14:textId="77777777" w:rsidTr="00EC3BD9">
        <w:trPr>
          <w:trHeight w:val="20"/>
        </w:trPr>
        <w:tc>
          <w:tcPr>
            <w:tcW w:w="713" w:type="dxa"/>
            <w:vAlign w:val="center"/>
          </w:tcPr>
          <w:p w14:paraId="235E09E9" w14:textId="2C406779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3.2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5099" w:type="dxa"/>
            <w:vAlign w:val="center"/>
          </w:tcPr>
          <w:p w14:paraId="69AEE2E5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ventilator flame screens in good condition? Do they shut effectively?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847403409"/>
            <w:placeholder>
              <w:docPart w:val="D1DB1872AF4E442E868A5431C36BFD39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75434E52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3220858B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647B07C4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0D006DA5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ACCOMMODATION &amp; DECK SPRAY SYSTEMS</w:t>
            </w:r>
          </w:p>
        </w:tc>
      </w:tr>
      <w:tr w:rsidR="000C7D6C" w:rsidRPr="00F41DBB" w14:paraId="5AE22E74" w14:textId="77777777" w:rsidTr="00EC3BD9">
        <w:trPr>
          <w:trHeight w:val="20"/>
        </w:trPr>
        <w:tc>
          <w:tcPr>
            <w:tcW w:w="713" w:type="dxa"/>
            <w:vAlign w:val="center"/>
          </w:tcPr>
          <w:p w14:paraId="5EE5C637" w14:textId="42543B00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3.2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5099" w:type="dxa"/>
            <w:vAlign w:val="center"/>
          </w:tcPr>
          <w:p w14:paraId="2FF207EB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sprays tested using a dedicated pump?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2113500968"/>
            <w:placeholder>
              <w:docPart w:val="6F6A0F684D4842FC9333D98F66D6478C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73269756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2A88BDB2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30BB02BE" w14:textId="77777777" w:rsidTr="00EC3BD9">
        <w:trPr>
          <w:trHeight w:val="20"/>
        </w:trPr>
        <w:tc>
          <w:tcPr>
            <w:tcW w:w="713" w:type="dxa"/>
            <w:vAlign w:val="center"/>
          </w:tcPr>
          <w:p w14:paraId="321CFB59" w14:textId="0DCFFE3B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3.2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5099" w:type="dxa"/>
            <w:vAlign w:val="center"/>
          </w:tcPr>
          <w:p w14:paraId="1CE34BB1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Do valves operate through their full range?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446853166"/>
            <w:placeholder>
              <w:docPart w:val="28B771722D0C41A593857DE08884BB96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56DB8E48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3FEE36D9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69CB6D10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1164F9AF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CO2 EXTINGUISHING SYSTEM</w:t>
            </w:r>
          </w:p>
        </w:tc>
      </w:tr>
      <w:tr w:rsidR="000C7D6C" w:rsidRPr="00F41DBB" w14:paraId="54550375" w14:textId="77777777" w:rsidTr="00EC3BD9">
        <w:trPr>
          <w:trHeight w:val="20"/>
        </w:trPr>
        <w:tc>
          <w:tcPr>
            <w:tcW w:w="713" w:type="dxa"/>
            <w:vAlign w:val="center"/>
          </w:tcPr>
          <w:p w14:paraId="3A058239" w14:textId="02562469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3.2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099" w:type="dxa"/>
            <w:vAlign w:val="center"/>
          </w:tcPr>
          <w:p w14:paraId="0061872C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releasing controls properly positioned / readily accessible?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081406607"/>
            <w:placeholder>
              <w:docPart w:val="8C02CF6488B34CAC9233CB49B0BD7F60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388B5AE2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552A56E9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375BB796" w14:textId="77777777" w:rsidTr="00EC3BD9">
        <w:trPr>
          <w:trHeight w:val="20"/>
        </w:trPr>
        <w:tc>
          <w:tcPr>
            <w:tcW w:w="713" w:type="dxa"/>
            <w:vAlign w:val="center"/>
          </w:tcPr>
          <w:p w14:paraId="5C727F09" w14:textId="71355795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28</w:t>
            </w:r>
          </w:p>
        </w:tc>
        <w:tc>
          <w:tcPr>
            <w:tcW w:w="5099" w:type="dxa"/>
            <w:vAlign w:val="center"/>
          </w:tcPr>
          <w:p w14:paraId="2F806CD0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pressure cylinders in place &amp; properly secured?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974637647"/>
            <w:placeholder>
              <w:docPart w:val="FE9130AF38714DC0885851A1F75ED8F2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CDB3AA8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316629BB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6A796D93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549EC85D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WATER MIST, SPRAY, SPRINKLER SYSTEMS</w:t>
            </w:r>
          </w:p>
        </w:tc>
      </w:tr>
      <w:tr w:rsidR="000C7D6C" w:rsidRPr="00F41DBB" w14:paraId="3469892F" w14:textId="77777777" w:rsidTr="00EC3BD9">
        <w:trPr>
          <w:trHeight w:val="20"/>
        </w:trPr>
        <w:tc>
          <w:tcPr>
            <w:tcW w:w="713" w:type="dxa"/>
            <w:vAlign w:val="center"/>
          </w:tcPr>
          <w:p w14:paraId="4F6D9FC8" w14:textId="5B86497D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29</w:t>
            </w:r>
          </w:p>
        </w:tc>
        <w:tc>
          <w:tcPr>
            <w:tcW w:w="5099" w:type="dxa"/>
            <w:vAlign w:val="center"/>
          </w:tcPr>
          <w:p w14:paraId="3B978D67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regular tests carried out on the automatic starter arrangement for all system pumps?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263817981"/>
            <w:placeholder>
              <w:docPart w:val="4F1CFA30057144DEA5B84A678F1750F4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01888C7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8440467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6178FF21" w14:textId="77777777" w:rsidTr="00EC3BD9">
        <w:trPr>
          <w:trHeight w:val="20"/>
        </w:trPr>
        <w:tc>
          <w:tcPr>
            <w:tcW w:w="713" w:type="dxa"/>
            <w:vAlign w:val="center"/>
          </w:tcPr>
          <w:p w14:paraId="4FC09887" w14:textId="1084222A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3.3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0</w:t>
            </w:r>
          </w:p>
        </w:tc>
        <w:tc>
          <w:tcPr>
            <w:tcW w:w="5099" w:type="dxa"/>
            <w:vAlign w:val="center"/>
          </w:tcPr>
          <w:p w14:paraId="2AA865AF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control, pump &amp; section valves in the correct position?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465421594"/>
            <w:placeholder>
              <w:docPart w:val="98FFA563F9864CDB819C4850432EF86E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951C0F8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7064AE20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3E9E98CA" w14:textId="77777777" w:rsidTr="00EC3BD9">
        <w:trPr>
          <w:trHeight w:val="20"/>
        </w:trPr>
        <w:tc>
          <w:tcPr>
            <w:tcW w:w="713" w:type="dxa"/>
            <w:vAlign w:val="center"/>
          </w:tcPr>
          <w:p w14:paraId="79E0786A" w14:textId="21B8CF8D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3.3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5099" w:type="dxa"/>
            <w:vAlign w:val="center"/>
          </w:tcPr>
          <w:p w14:paraId="33787C23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Do pressure tanks, or other means, have correct levels of water?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380090422"/>
            <w:placeholder>
              <w:docPart w:val="93D5DDA36BEC4AC09384ED0BA66C607A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303F077C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7D0EDF6F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1344C043" w14:textId="77777777" w:rsidTr="00EC3BD9">
        <w:trPr>
          <w:trHeight w:val="20"/>
        </w:trPr>
        <w:tc>
          <w:tcPr>
            <w:tcW w:w="713" w:type="dxa"/>
            <w:vAlign w:val="center"/>
          </w:tcPr>
          <w:p w14:paraId="655853C6" w14:textId="0B03110B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3.3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5099" w:type="dxa"/>
            <w:vAlign w:val="center"/>
          </w:tcPr>
          <w:p w14:paraId="0892BD55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Checks carried out on standby pressure &amp; air/gas pressure gauges?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511715744"/>
            <w:placeholder>
              <w:docPart w:val="6B82C79C3D7B4A2381E3C18DF9CC9AEA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007616A9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D500E63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7DE29CF6" w14:textId="77777777" w:rsidTr="00EC3BD9">
        <w:trPr>
          <w:trHeight w:val="20"/>
        </w:trPr>
        <w:tc>
          <w:tcPr>
            <w:tcW w:w="713" w:type="dxa"/>
            <w:vAlign w:val="center"/>
          </w:tcPr>
          <w:p w14:paraId="4F90968B" w14:textId="7A111D79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3.3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5099" w:type="dxa"/>
            <w:vAlign w:val="center"/>
          </w:tcPr>
          <w:p w14:paraId="78EC21EB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checks conducted on system water quality in the header tank &amp; pump unit as per the manufacturers guidelines?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595021769"/>
            <w:placeholder>
              <w:docPart w:val="56355DC5FC5748DEA21F6A405FA395D9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5DE22E5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5ED5BAD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6CCA24E7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79AC9481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FIXED DRY CHEMICAL POWDER SYSTEMS</w:t>
            </w:r>
          </w:p>
        </w:tc>
      </w:tr>
      <w:tr w:rsidR="000C7D6C" w:rsidRPr="00F41DBB" w14:paraId="12761889" w14:textId="77777777" w:rsidTr="00EC3BD9">
        <w:trPr>
          <w:trHeight w:val="20"/>
        </w:trPr>
        <w:tc>
          <w:tcPr>
            <w:tcW w:w="713" w:type="dxa"/>
            <w:vAlign w:val="center"/>
          </w:tcPr>
          <w:p w14:paraId="21F69E7E" w14:textId="6D49879F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3.3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5099" w:type="dxa"/>
            <w:vAlign w:val="center"/>
          </w:tcPr>
          <w:p w14:paraId="0D2B02E5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all pressure gauges within the required range for operation &amp; calibrated?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818646708"/>
            <w:placeholder>
              <w:docPart w:val="66263B0BD0C842519CADC9460787B36C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61ACABB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CE042FA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48573700" w14:textId="77777777" w:rsidTr="00EC3BD9">
        <w:trPr>
          <w:trHeight w:val="20"/>
        </w:trPr>
        <w:tc>
          <w:tcPr>
            <w:tcW w:w="713" w:type="dxa"/>
            <w:vAlign w:val="center"/>
          </w:tcPr>
          <w:p w14:paraId="5797FD96" w14:textId="7E6D592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3.3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5099" w:type="dxa"/>
            <w:vAlign w:val="center"/>
          </w:tcPr>
          <w:p w14:paraId="7CE837B5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all control &amp; section valves in the correct position for operation?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009337323"/>
            <w:placeholder>
              <w:docPart w:val="0D61A4DBFF554DF5957DD31292CFF13A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73AE213F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7A3E6FE2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344A967A" w14:textId="77777777" w:rsidTr="00EC3BD9">
        <w:trPr>
          <w:trHeight w:val="20"/>
        </w:trPr>
        <w:tc>
          <w:tcPr>
            <w:tcW w:w="713" w:type="dxa"/>
            <w:vAlign w:val="center"/>
          </w:tcPr>
          <w:p w14:paraId="54E5C541" w14:textId="518DFE0A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3.3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5099" w:type="dxa"/>
            <w:vAlign w:val="center"/>
          </w:tcPr>
          <w:p w14:paraId="0DCD28AE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 dry chemical powder charge regularly agitated with moisture free nitrogen as per manufacturer’s instructions?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243806210"/>
            <w:placeholder>
              <w:docPart w:val="2803E822C52E40FD9658CAFF310F19C3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29E5B6D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6026319F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1A0A611E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2C7B8782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FIRE DOORS &amp; WATERTIGHT DOORS</w:t>
            </w:r>
          </w:p>
        </w:tc>
      </w:tr>
      <w:tr w:rsidR="000C7D6C" w:rsidRPr="00F41DBB" w14:paraId="29AEC92D" w14:textId="77777777" w:rsidTr="00EC3BD9">
        <w:trPr>
          <w:trHeight w:val="20"/>
        </w:trPr>
        <w:tc>
          <w:tcPr>
            <w:tcW w:w="713" w:type="dxa"/>
            <w:vAlign w:val="center"/>
          </w:tcPr>
          <w:p w14:paraId="1B3C7C0A" w14:textId="2535AE18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3.3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099" w:type="dxa"/>
            <w:vAlign w:val="center"/>
          </w:tcPr>
          <w:p w14:paraId="7A6F51B0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all fire doors clearly marked?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778756992"/>
            <w:placeholder>
              <w:docPart w:val="96D07B95986849C48794B75767A71F0E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B9DC6C6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EDF5AE5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1E2A3519" w14:textId="77777777" w:rsidTr="00EC3BD9">
        <w:trPr>
          <w:trHeight w:val="20"/>
        </w:trPr>
        <w:tc>
          <w:tcPr>
            <w:tcW w:w="713" w:type="dxa"/>
            <w:vAlign w:val="center"/>
          </w:tcPr>
          <w:p w14:paraId="13636322" w14:textId="5826F2D9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38</w:t>
            </w:r>
          </w:p>
        </w:tc>
        <w:tc>
          <w:tcPr>
            <w:tcW w:w="5099" w:type="dxa"/>
            <w:vAlign w:val="center"/>
          </w:tcPr>
          <w:p w14:paraId="66DEC705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regular checks conducted to ensure that door closers are operating correctly? Operating from both local &amp; remote locations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104924917"/>
            <w:placeholder>
              <w:docPart w:val="9BA91FDF4A994F55A682BBCE7D719FCA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0B860973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30253335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508C706E" w14:textId="77777777" w:rsidTr="00EC3BD9">
        <w:trPr>
          <w:trHeight w:val="20"/>
        </w:trPr>
        <w:tc>
          <w:tcPr>
            <w:tcW w:w="713" w:type="dxa"/>
            <w:vAlign w:val="center"/>
          </w:tcPr>
          <w:p w14:paraId="5443C670" w14:textId="3BF7C07E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39</w:t>
            </w:r>
          </w:p>
        </w:tc>
        <w:tc>
          <w:tcPr>
            <w:tcW w:w="5099" w:type="dxa"/>
            <w:vAlign w:val="center"/>
          </w:tcPr>
          <w:p w14:paraId="4720A608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checks being made to ensure doors are not tied, hooked or choked open &amp; doors are not obstructed?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937325455"/>
            <w:placeholder>
              <w:docPart w:val="CA7CE8CC016B4DBD8930331E7D20D190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A8E5799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51C3687D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4E0BE822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36C210D1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ESCAPE ROUTES &amp; EXITS</w:t>
            </w:r>
          </w:p>
        </w:tc>
      </w:tr>
      <w:tr w:rsidR="000C7D6C" w:rsidRPr="00F41DBB" w14:paraId="35E77FF9" w14:textId="77777777" w:rsidTr="00EC3BD9">
        <w:trPr>
          <w:trHeight w:val="20"/>
        </w:trPr>
        <w:tc>
          <w:tcPr>
            <w:tcW w:w="713" w:type="dxa"/>
            <w:vAlign w:val="center"/>
          </w:tcPr>
          <w:p w14:paraId="39D541C2" w14:textId="406942D8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3.4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0</w:t>
            </w:r>
          </w:p>
        </w:tc>
        <w:tc>
          <w:tcPr>
            <w:tcW w:w="5099" w:type="dxa"/>
            <w:vAlign w:val="center"/>
          </w:tcPr>
          <w:p w14:paraId="45488E69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all exits &amp; routes clearly marked with IMO type signs?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786956196"/>
            <w:placeholder>
              <w:docPart w:val="862C9B58C3C044D6B76EE029344906BE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0B8C314F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1C4C4B0A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395B829E" w14:textId="77777777" w:rsidTr="00EC3BD9">
        <w:trPr>
          <w:trHeight w:val="20"/>
        </w:trPr>
        <w:tc>
          <w:tcPr>
            <w:tcW w:w="713" w:type="dxa"/>
            <w:vAlign w:val="center"/>
          </w:tcPr>
          <w:p w14:paraId="0D2535EC" w14:textId="42F2A0A1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3.4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5099" w:type="dxa"/>
            <w:vAlign w:val="center"/>
          </w:tcPr>
          <w:p w14:paraId="679256A1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all signs photo luminescent?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2143025202"/>
            <w:placeholder>
              <w:docPart w:val="0B9EF0131AAE4B7B997633AE289914D8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74124BA8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7CED5ED1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4940B5B2" w14:textId="77777777" w:rsidTr="00EC3BD9">
        <w:trPr>
          <w:trHeight w:val="20"/>
        </w:trPr>
        <w:tc>
          <w:tcPr>
            <w:tcW w:w="713" w:type="dxa"/>
            <w:vAlign w:val="center"/>
          </w:tcPr>
          <w:p w14:paraId="06AEC9A2" w14:textId="108E2364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3.4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5099" w:type="dxa"/>
            <w:vAlign w:val="center"/>
          </w:tcPr>
          <w:p w14:paraId="7A7A0458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checks carried out to ensure escape route doors are not obstructed?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683804473"/>
            <w:placeholder>
              <w:docPart w:val="B18AC1B27F36499C8F089CD1B2BA1157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3605A286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1138C094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2CF6D8B5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528755E3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SAFETY BELTS &amp; HARNESSES</w:t>
            </w:r>
          </w:p>
        </w:tc>
      </w:tr>
      <w:tr w:rsidR="000C7D6C" w:rsidRPr="00F41DBB" w14:paraId="66B6F17F" w14:textId="77777777" w:rsidTr="00EC3BD9">
        <w:trPr>
          <w:trHeight w:val="20"/>
        </w:trPr>
        <w:tc>
          <w:tcPr>
            <w:tcW w:w="713" w:type="dxa"/>
            <w:vAlign w:val="center"/>
          </w:tcPr>
          <w:p w14:paraId="14E4592B" w14:textId="7770A622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lastRenderedPageBreak/>
              <w:t>3.4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5099" w:type="dxa"/>
            <w:vAlign w:val="center"/>
          </w:tcPr>
          <w:p w14:paraId="173D900E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Ensure rescue line with full body harness rigged in top of each pump room or access to thrusters space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857501994"/>
            <w:placeholder>
              <w:docPart w:val="799FCA5C2F9C445A84ACA3537B13888F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2FCC1CDD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47C1178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39F8EDBD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135B8B3A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GALLEY EXHAUST &amp; TRUNKING</w:t>
            </w:r>
          </w:p>
        </w:tc>
      </w:tr>
      <w:tr w:rsidR="000C7D6C" w:rsidRPr="00F41DBB" w14:paraId="7B5CF8E3" w14:textId="77777777" w:rsidTr="00EC3BD9">
        <w:trPr>
          <w:trHeight w:val="20"/>
        </w:trPr>
        <w:tc>
          <w:tcPr>
            <w:tcW w:w="713" w:type="dxa"/>
            <w:vAlign w:val="center"/>
          </w:tcPr>
          <w:p w14:paraId="1DC531F2" w14:textId="27E20C3A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3.4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5099" w:type="dxa"/>
            <w:vAlign w:val="center"/>
          </w:tcPr>
          <w:p w14:paraId="3119D2ED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there regular inspections of exhaust grids, trunkings &amp; gutters for build-up of grease deposits?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883782635"/>
            <w:placeholder>
              <w:docPart w:val="0B272DDE56D94125AFCDD0A913048A7E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6BDA8E9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7505D22D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76B18AC6" w14:textId="77777777" w:rsidTr="00EC3BD9">
        <w:trPr>
          <w:trHeight w:val="20"/>
        </w:trPr>
        <w:tc>
          <w:tcPr>
            <w:tcW w:w="713" w:type="dxa"/>
            <w:vAlign w:val="center"/>
          </w:tcPr>
          <w:p w14:paraId="38C51613" w14:textId="1351D011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3.4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5099" w:type="dxa"/>
            <w:vAlign w:val="center"/>
          </w:tcPr>
          <w:p w14:paraId="7BECA93F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there a fire blanket available in the galley?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2059200293"/>
            <w:placeholder>
              <w:docPart w:val="759E1A07320F4F129D576DDD319C3028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125C7A1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61683B23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7C4048A4" w14:textId="77777777" w:rsidTr="00EC3BD9">
        <w:trPr>
          <w:trHeight w:val="20"/>
        </w:trPr>
        <w:tc>
          <w:tcPr>
            <w:tcW w:w="713" w:type="dxa"/>
            <w:vAlign w:val="center"/>
          </w:tcPr>
          <w:p w14:paraId="1425BEB3" w14:textId="452D8591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3.4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5099" w:type="dxa"/>
            <w:vAlign w:val="center"/>
          </w:tcPr>
          <w:p w14:paraId="07119ABE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there a stocked 1</w:t>
            </w:r>
            <w:r w:rsidRPr="00F41DBB">
              <w:rPr>
                <w:rFonts w:asciiTheme="minorHAnsi" w:hAnsiTheme="minorHAnsi" w:cstheme="minorHAnsi"/>
                <w:szCs w:val="22"/>
                <w:vertAlign w:val="superscript"/>
              </w:rPr>
              <w:t>st</w:t>
            </w:r>
            <w:r w:rsidRPr="00F41DBB">
              <w:rPr>
                <w:rFonts w:asciiTheme="minorHAnsi" w:hAnsiTheme="minorHAnsi" w:cstheme="minorHAnsi"/>
                <w:szCs w:val="22"/>
              </w:rPr>
              <w:t xml:space="preserve"> Aid kit available?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812599536"/>
            <w:placeholder>
              <w:docPart w:val="0F1E904B52B24632B850297D01B8B82C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96A29F7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8D8B264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3EB8D758" w14:textId="77777777" w:rsidTr="00EC3BD9">
        <w:trPr>
          <w:trHeight w:val="20"/>
        </w:trPr>
        <w:tc>
          <w:tcPr>
            <w:tcW w:w="713" w:type="dxa"/>
            <w:vAlign w:val="center"/>
          </w:tcPr>
          <w:p w14:paraId="492FC320" w14:textId="4F6A848D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3.4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5099" w:type="dxa"/>
            <w:vAlign w:val="center"/>
          </w:tcPr>
          <w:p w14:paraId="485D6CBB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there an established cleaning routine being carried out?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212508588"/>
            <w:placeholder>
              <w:docPart w:val="799225DA7D8844BEB13614301A423337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3210E10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66254444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C7D6C" w:rsidRPr="00F41DBB" w14:paraId="6F4EB0D1" w14:textId="77777777" w:rsidTr="00EC3BD9">
        <w:trPr>
          <w:trHeight w:val="20"/>
        </w:trPr>
        <w:tc>
          <w:tcPr>
            <w:tcW w:w="10348" w:type="dxa"/>
            <w:gridSpan w:val="4"/>
            <w:shd w:val="clear" w:color="auto" w:fill="BFBFBF" w:themeFill="background1" w:themeFillShade="BF"/>
            <w:vAlign w:val="center"/>
          </w:tcPr>
          <w:p w14:paraId="542A215C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EMERGENCY STOPS &amp; VENT FAN/ FUNNEL DAMPERS</w:t>
            </w:r>
          </w:p>
        </w:tc>
      </w:tr>
      <w:tr w:rsidR="000C7D6C" w:rsidRPr="00F41DBB" w14:paraId="1AF59990" w14:textId="77777777" w:rsidTr="00EC3BD9">
        <w:trPr>
          <w:trHeight w:val="20"/>
        </w:trPr>
        <w:tc>
          <w:tcPr>
            <w:tcW w:w="713" w:type="dxa"/>
            <w:vAlign w:val="center"/>
          </w:tcPr>
          <w:p w14:paraId="38E23F6E" w14:textId="58FE8B19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3.</w:t>
            </w:r>
            <w:r w:rsidR="0015058C" w:rsidRPr="00F41DBB">
              <w:rPr>
                <w:rFonts w:asciiTheme="minorHAnsi" w:hAnsiTheme="minorHAnsi" w:cstheme="minorHAnsi"/>
                <w:szCs w:val="22"/>
              </w:rPr>
              <w:t>48</w:t>
            </w:r>
          </w:p>
        </w:tc>
        <w:tc>
          <w:tcPr>
            <w:tcW w:w="5099" w:type="dxa"/>
            <w:vAlign w:val="center"/>
          </w:tcPr>
          <w:p w14:paraId="5AA84264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Test all remote controls for stopping of vent fans, pumps, quick closing valves &amp; closing of funnel dampers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785856962"/>
            <w:placeholder>
              <w:docPart w:val="9A4061E815114BB6AED5D4C600AEAD3D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0407D198" w14:textId="77777777" w:rsidR="000C7D6C" w:rsidRPr="00F41DBB" w:rsidRDefault="000C7D6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3B0070D6" w14:textId="77777777" w:rsidR="000C7D6C" w:rsidRPr="00F41DBB" w:rsidRDefault="000C7D6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B10D84B" w14:textId="77777777" w:rsidR="00FB0459" w:rsidRPr="00F41DBB" w:rsidRDefault="00FB0459" w:rsidP="00D233B5">
      <w:pPr>
        <w:rPr>
          <w:rFonts w:asciiTheme="minorHAnsi" w:hAnsiTheme="minorHAnsi" w:cstheme="minorHAnsi"/>
          <w:szCs w:val="22"/>
        </w:rPr>
      </w:pPr>
    </w:p>
    <w:p w14:paraId="30468AD1" w14:textId="77777777" w:rsidR="00DC3985" w:rsidRPr="00F41DBB" w:rsidRDefault="00DC3985" w:rsidP="00EA2F10">
      <w:pPr>
        <w:pStyle w:val="ListHeading"/>
        <w:shd w:val="clear" w:color="auto" w:fill="auto"/>
        <w:spacing w:line="240" w:lineRule="auto"/>
        <w:ind w:left="-426"/>
        <w:rPr>
          <w:rFonts w:asciiTheme="minorHAnsi" w:hAnsiTheme="minorHAnsi" w:cstheme="minorHAnsi"/>
          <w:color w:val="auto"/>
          <w:sz w:val="24"/>
          <w:szCs w:val="24"/>
        </w:rPr>
      </w:pPr>
      <w:r w:rsidRPr="00F41DBB">
        <w:rPr>
          <w:rFonts w:asciiTheme="minorHAnsi" w:hAnsiTheme="minorHAnsi" w:cstheme="minorHAnsi"/>
          <w:color w:val="auto"/>
          <w:sz w:val="24"/>
          <w:szCs w:val="24"/>
        </w:rPr>
        <w:t>Section 4: Medical Facilities on board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71"/>
        <w:gridCol w:w="5100"/>
        <w:gridCol w:w="2410"/>
        <w:gridCol w:w="2126"/>
      </w:tblGrid>
      <w:tr w:rsidR="00930CCA" w:rsidRPr="00F41DBB" w14:paraId="17F48E94" w14:textId="77777777" w:rsidTr="00EC3BD9">
        <w:trPr>
          <w:trHeight w:val="57"/>
        </w:trPr>
        <w:tc>
          <w:tcPr>
            <w:tcW w:w="571" w:type="dxa"/>
            <w:shd w:val="clear" w:color="auto" w:fill="BFBFBF" w:themeFill="background1" w:themeFillShade="BF"/>
            <w:vAlign w:val="center"/>
          </w:tcPr>
          <w:p w14:paraId="1D48380A" w14:textId="77777777" w:rsidR="00930CCA" w:rsidRPr="00F41DBB" w:rsidRDefault="00930CCA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Ref.</w:t>
            </w:r>
          </w:p>
        </w:tc>
        <w:tc>
          <w:tcPr>
            <w:tcW w:w="5100" w:type="dxa"/>
            <w:shd w:val="clear" w:color="auto" w:fill="BFBFBF" w:themeFill="background1" w:themeFillShade="BF"/>
            <w:vAlign w:val="center"/>
          </w:tcPr>
          <w:p w14:paraId="769A8F60" w14:textId="77777777" w:rsidR="00930CCA" w:rsidRPr="00F41DBB" w:rsidRDefault="00930CCA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Question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227B5B79" w14:textId="77777777" w:rsidR="00930CCA" w:rsidRPr="00F41DBB" w:rsidRDefault="00930CCA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Answer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717105B3" w14:textId="77777777" w:rsidR="00930CCA" w:rsidRPr="00F41DBB" w:rsidRDefault="00930CCA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Reason/ Comment</w:t>
            </w:r>
          </w:p>
        </w:tc>
      </w:tr>
      <w:tr w:rsidR="00930CCA" w:rsidRPr="00F41DBB" w14:paraId="20605A46" w14:textId="77777777" w:rsidTr="00EC3BD9">
        <w:trPr>
          <w:trHeight w:val="57"/>
        </w:trPr>
        <w:tc>
          <w:tcPr>
            <w:tcW w:w="571" w:type="dxa"/>
            <w:vAlign w:val="center"/>
          </w:tcPr>
          <w:p w14:paraId="1C0E82A2" w14:textId="77777777" w:rsidR="00930CCA" w:rsidRPr="00F41DBB" w:rsidRDefault="00F91BB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4.1</w:t>
            </w:r>
          </w:p>
        </w:tc>
        <w:tc>
          <w:tcPr>
            <w:tcW w:w="5100" w:type="dxa"/>
            <w:vAlign w:val="center"/>
          </w:tcPr>
          <w:p w14:paraId="73B64389" w14:textId="77777777" w:rsidR="00930CCA" w:rsidRPr="00F41DBB" w:rsidRDefault="00D751C8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Is the OFFADM05 Medical Log completed </w:t>
            </w:r>
            <w:r w:rsidR="00F91BB7" w:rsidRPr="00F41DBB">
              <w:rPr>
                <w:rFonts w:asciiTheme="minorHAnsi" w:hAnsiTheme="minorHAnsi" w:cstheme="minorHAnsi"/>
                <w:szCs w:val="22"/>
              </w:rPr>
              <w:t>as required?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024512898"/>
            <w:placeholder>
              <w:docPart w:val="42F5CE28E482484AB7691B56A3FB14AC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3249D1EF" w14:textId="77777777" w:rsidR="00930CCA" w:rsidRPr="00F41DBB" w:rsidRDefault="00930CCA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55079EB5" w14:textId="77777777" w:rsidR="00930CCA" w:rsidRPr="00F41DBB" w:rsidRDefault="00930CCA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30CCA" w:rsidRPr="00F41DBB" w14:paraId="4A1E9333" w14:textId="77777777" w:rsidTr="00EC3BD9">
        <w:trPr>
          <w:trHeight w:val="57"/>
        </w:trPr>
        <w:tc>
          <w:tcPr>
            <w:tcW w:w="571" w:type="dxa"/>
            <w:vAlign w:val="center"/>
          </w:tcPr>
          <w:p w14:paraId="2B740513" w14:textId="77777777" w:rsidR="00930CCA" w:rsidRPr="00F41DBB" w:rsidRDefault="00F91BB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4.2</w:t>
            </w:r>
          </w:p>
        </w:tc>
        <w:tc>
          <w:tcPr>
            <w:tcW w:w="5100" w:type="dxa"/>
            <w:vAlign w:val="center"/>
          </w:tcPr>
          <w:p w14:paraId="1CF374FC" w14:textId="77777777" w:rsidR="00574457" w:rsidRPr="00F41DBB" w:rsidRDefault="0057445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Where applicable are medicines stored between 2-8</w:t>
            </w:r>
            <w:r w:rsidRPr="00F41DBB">
              <w:rPr>
                <w:rFonts w:asciiTheme="minorHAnsi" w:hAnsiTheme="minorHAnsi" w:cstheme="minorHAnsi"/>
                <w:szCs w:val="22"/>
                <w:vertAlign w:val="superscript"/>
              </w:rPr>
              <w:t>o</w:t>
            </w:r>
            <w:r w:rsidRPr="00F41DBB">
              <w:rPr>
                <w:rFonts w:asciiTheme="minorHAnsi" w:hAnsiTheme="minorHAnsi" w:cstheme="minorHAnsi"/>
                <w:szCs w:val="22"/>
              </w:rPr>
              <w:t>C (refrigerated)?</w:t>
            </w:r>
          </w:p>
          <w:p w14:paraId="42DB9B2C" w14:textId="77777777" w:rsidR="00930CCA" w:rsidRPr="00F41DBB" w:rsidRDefault="00D751C8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Are </w:t>
            </w:r>
            <w:r w:rsidR="000421EE" w:rsidRPr="00F41DBB">
              <w:rPr>
                <w:rFonts w:asciiTheme="minorHAnsi" w:hAnsiTheme="minorHAnsi" w:cstheme="minorHAnsi"/>
                <w:szCs w:val="22"/>
              </w:rPr>
              <w:t>weekly</w:t>
            </w:r>
            <w:r w:rsidRPr="00F41DBB">
              <w:rPr>
                <w:rFonts w:asciiTheme="minorHAnsi" w:hAnsiTheme="minorHAnsi" w:cstheme="minorHAnsi"/>
                <w:szCs w:val="22"/>
              </w:rPr>
              <w:t xml:space="preserve"> temperatures of the fridge </w:t>
            </w:r>
            <w:r w:rsidR="003F1618" w:rsidRPr="00F41DBB">
              <w:rPr>
                <w:rFonts w:asciiTheme="minorHAnsi" w:hAnsiTheme="minorHAnsi" w:cstheme="minorHAnsi"/>
                <w:szCs w:val="22"/>
              </w:rPr>
              <w:t>recorded?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665072850"/>
            <w:placeholder>
              <w:docPart w:val="919A7739496B4828A57CDDBF2EC8D4EC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7DDCC697" w14:textId="77777777" w:rsidR="00930CCA" w:rsidRPr="00F41DBB" w:rsidRDefault="00930CCA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19BB865E" w14:textId="77777777" w:rsidR="00930CCA" w:rsidRPr="00F41DBB" w:rsidRDefault="00930CCA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74457" w:rsidRPr="00F41DBB" w14:paraId="5D2A61C6" w14:textId="77777777" w:rsidTr="00EC3BD9">
        <w:trPr>
          <w:trHeight w:val="57"/>
        </w:trPr>
        <w:tc>
          <w:tcPr>
            <w:tcW w:w="571" w:type="dxa"/>
            <w:vAlign w:val="center"/>
          </w:tcPr>
          <w:p w14:paraId="1201D735" w14:textId="77777777" w:rsidR="00574457" w:rsidRPr="00F41DBB" w:rsidRDefault="009E021F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4.3</w:t>
            </w:r>
          </w:p>
        </w:tc>
        <w:tc>
          <w:tcPr>
            <w:tcW w:w="5100" w:type="dxa"/>
            <w:vAlign w:val="center"/>
          </w:tcPr>
          <w:p w14:paraId="6BA9D143" w14:textId="77777777" w:rsidR="00574457" w:rsidRPr="00F41DBB" w:rsidRDefault="0057445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Are medicines of the same type/ category stored together? 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927302253"/>
            <w:placeholder>
              <w:docPart w:val="5D2F8877EBA54242AC7ABB8591B913CD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CCDDC57" w14:textId="77777777" w:rsidR="00574457" w:rsidRPr="00F41DBB" w:rsidRDefault="009E021F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308AF01D" w14:textId="77777777" w:rsidR="00574457" w:rsidRPr="00F41DBB" w:rsidRDefault="00574457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30CCA" w:rsidRPr="00F41DBB" w14:paraId="781EA262" w14:textId="77777777" w:rsidTr="00EC3BD9">
        <w:trPr>
          <w:trHeight w:val="57"/>
        </w:trPr>
        <w:tc>
          <w:tcPr>
            <w:tcW w:w="571" w:type="dxa"/>
            <w:vAlign w:val="center"/>
          </w:tcPr>
          <w:p w14:paraId="3DF5CF95" w14:textId="77777777" w:rsidR="00930CCA" w:rsidRPr="00F41DBB" w:rsidRDefault="009E021F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4.4</w:t>
            </w:r>
          </w:p>
        </w:tc>
        <w:tc>
          <w:tcPr>
            <w:tcW w:w="5100" w:type="dxa"/>
            <w:vAlign w:val="center"/>
          </w:tcPr>
          <w:p w14:paraId="1A295B20" w14:textId="77777777" w:rsidR="00574457" w:rsidRPr="00F41DBB" w:rsidRDefault="0057445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Are controlled drugs held separately &amp; securely from other medication? </w:t>
            </w:r>
          </w:p>
          <w:p w14:paraId="3F99A5DA" w14:textId="77777777" w:rsidR="00930CCA" w:rsidRPr="00F41DBB" w:rsidRDefault="0057445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For instance in a locked fridge or in the masters safe.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65861686"/>
            <w:placeholder>
              <w:docPart w:val="B38B58E2A0DB4F9FAFCB2CA3E984B55F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047C8420" w14:textId="77777777" w:rsidR="00930CCA" w:rsidRPr="00F41DBB" w:rsidRDefault="00930CCA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37E570A1" w14:textId="77777777" w:rsidR="00930CCA" w:rsidRPr="00F41DBB" w:rsidRDefault="00930CCA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30CCA" w:rsidRPr="00F41DBB" w14:paraId="3595A0B0" w14:textId="77777777" w:rsidTr="00EC3BD9">
        <w:trPr>
          <w:trHeight w:val="57"/>
        </w:trPr>
        <w:tc>
          <w:tcPr>
            <w:tcW w:w="571" w:type="dxa"/>
            <w:vAlign w:val="center"/>
          </w:tcPr>
          <w:p w14:paraId="4A4877E5" w14:textId="77777777" w:rsidR="00930CCA" w:rsidRPr="00F41DBB" w:rsidRDefault="009E021F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4.5</w:t>
            </w:r>
          </w:p>
        </w:tc>
        <w:tc>
          <w:tcPr>
            <w:tcW w:w="5100" w:type="dxa"/>
            <w:vAlign w:val="center"/>
          </w:tcPr>
          <w:p w14:paraId="592C746A" w14:textId="77777777" w:rsidR="00930CCA" w:rsidRPr="00F41DBB" w:rsidRDefault="00F91BB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</w:t>
            </w:r>
            <w:r w:rsidR="00D751C8" w:rsidRPr="00F41DBB">
              <w:rPr>
                <w:rFonts w:asciiTheme="minorHAnsi" w:hAnsiTheme="minorHAnsi" w:cstheme="minorHAnsi"/>
                <w:szCs w:val="22"/>
              </w:rPr>
              <w:t xml:space="preserve"> prescribing of controlled drugs logged in the OLB/ Deck log?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704136178"/>
            <w:placeholder>
              <w:docPart w:val="AD239707F35A4A229059726FA68C05AE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97AF9C0" w14:textId="77777777" w:rsidR="00930CCA" w:rsidRPr="00F41DBB" w:rsidRDefault="00930CCA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1DCBFC2A" w14:textId="77777777" w:rsidR="00930CCA" w:rsidRPr="00F41DBB" w:rsidRDefault="00930CCA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30CCA" w:rsidRPr="00F41DBB" w14:paraId="2F8208A4" w14:textId="77777777" w:rsidTr="00EC3BD9">
        <w:trPr>
          <w:trHeight w:val="57"/>
        </w:trPr>
        <w:tc>
          <w:tcPr>
            <w:tcW w:w="571" w:type="dxa"/>
            <w:vAlign w:val="center"/>
          </w:tcPr>
          <w:p w14:paraId="48425A13" w14:textId="77777777" w:rsidR="00930CCA" w:rsidRPr="00F41DBB" w:rsidRDefault="009E021F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4.6</w:t>
            </w:r>
          </w:p>
        </w:tc>
        <w:tc>
          <w:tcPr>
            <w:tcW w:w="5100" w:type="dxa"/>
            <w:vAlign w:val="center"/>
          </w:tcPr>
          <w:p w14:paraId="34867873" w14:textId="77777777" w:rsidR="00930CCA" w:rsidRPr="00F41DBB" w:rsidRDefault="003F1618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 hospital kept locked at all times when unoccupied?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556001020"/>
            <w:placeholder>
              <w:docPart w:val="C6CE7D55FEDB41A4AC7A7B57C5E1C719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25C79CAF" w14:textId="77777777" w:rsidR="00930CCA" w:rsidRPr="00F41DBB" w:rsidRDefault="00930CCA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75D2B54C" w14:textId="77777777" w:rsidR="00930CCA" w:rsidRPr="00F41DBB" w:rsidRDefault="00930CCA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30CCA" w:rsidRPr="00F41DBB" w14:paraId="71AF5C1D" w14:textId="77777777" w:rsidTr="00EC3BD9">
        <w:trPr>
          <w:trHeight w:val="57"/>
        </w:trPr>
        <w:tc>
          <w:tcPr>
            <w:tcW w:w="571" w:type="dxa"/>
            <w:vAlign w:val="center"/>
          </w:tcPr>
          <w:p w14:paraId="2A9241F0" w14:textId="77777777" w:rsidR="00930CCA" w:rsidRPr="00F41DBB" w:rsidRDefault="009E021F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4.7</w:t>
            </w:r>
          </w:p>
        </w:tc>
        <w:tc>
          <w:tcPr>
            <w:tcW w:w="5100" w:type="dxa"/>
            <w:vAlign w:val="center"/>
          </w:tcPr>
          <w:p w14:paraId="47F85D2B" w14:textId="77777777" w:rsidR="00930CCA" w:rsidRPr="00F41DBB" w:rsidRDefault="00F91BB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there m</w:t>
            </w:r>
            <w:r w:rsidR="003F1618" w:rsidRPr="00F41DBB">
              <w:rPr>
                <w:rFonts w:asciiTheme="minorHAnsi" w:hAnsiTheme="minorHAnsi" w:cstheme="minorHAnsi"/>
                <w:szCs w:val="22"/>
              </w:rPr>
              <w:t>onthly checks of hospital facilities</w:t>
            </w:r>
            <w:r w:rsidR="000421EE" w:rsidRPr="00F41DBB">
              <w:rPr>
                <w:rFonts w:asciiTheme="minorHAnsi" w:hAnsiTheme="minorHAnsi" w:cstheme="minorHAnsi"/>
                <w:szCs w:val="22"/>
              </w:rPr>
              <w:t xml:space="preserve"> (including equipment)</w:t>
            </w:r>
            <w:r w:rsidR="003F1618" w:rsidRPr="00F41DBB">
              <w:rPr>
                <w:rFonts w:asciiTheme="minorHAnsi" w:hAnsiTheme="minorHAnsi" w:cstheme="minorHAnsi"/>
                <w:szCs w:val="22"/>
              </w:rPr>
              <w:t xml:space="preserve"> &amp; stocks including first aid kits, </w:t>
            </w:r>
            <w:r w:rsidR="00FE52C6" w:rsidRPr="00F41DBB">
              <w:rPr>
                <w:rFonts w:asciiTheme="minorHAnsi" w:hAnsiTheme="minorHAnsi" w:cstheme="minorHAnsi"/>
                <w:szCs w:val="22"/>
              </w:rPr>
              <w:t>eyewash</w:t>
            </w:r>
            <w:r w:rsidR="003F1618" w:rsidRPr="00F41DBB">
              <w:rPr>
                <w:rFonts w:asciiTheme="minorHAnsi" w:hAnsiTheme="minorHAnsi" w:cstheme="minorHAnsi"/>
                <w:szCs w:val="22"/>
              </w:rPr>
              <w:t xml:space="preserve"> stations</w:t>
            </w:r>
            <w:r w:rsidR="000421EE" w:rsidRPr="00F41DBB">
              <w:rPr>
                <w:rFonts w:asciiTheme="minorHAnsi" w:hAnsiTheme="minorHAnsi" w:cstheme="minorHAnsi"/>
                <w:szCs w:val="22"/>
              </w:rPr>
              <w:t>, medical grade gas</w:t>
            </w:r>
            <w:r w:rsidR="00A17EA9" w:rsidRPr="00F41DBB">
              <w:rPr>
                <w:rFonts w:asciiTheme="minorHAnsi" w:hAnsiTheme="minorHAnsi" w:cstheme="minorHAnsi"/>
                <w:szCs w:val="22"/>
              </w:rPr>
              <w:t>, defibrillator &amp; accessories</w:t>
            </w:r>
            <w:r w:rsidR="003F1618" w:rsidRPr="00F41DBB">
              <w:rPr>
                <w:rFonts w:asciiTheme="minorHAnsi" w:hAnsiTheme="minorHAnsi" w:cstheme="minorHAnsi"/>
                <w:szCs w:val="22"/>
              </w:rPr>
              <w:t xml:space="preserve"> etc.?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37049857"/>
            <w:placeholder>
              <w:docPart w:val="59B458B3D6324D1F80C83A6DBE337BD2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E1B1151" w14:textId="77777777" w:rsidR="00930CCA" w:rsidRPr="00F41DBB" w:rsidRDefault="00930CCA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F7409F9" w14:textId="77777777" w:rsidR="00930CCA" w:rsidRPr="00F41DBB" w:rsidRDefault="00930CCA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F6DA963" w14:textId="77777777" w:rsidR="00DC3985" w:rsidRPr="00F41DBB" w:rsidRDefault="00DC3985" w:rsidP="00D233B5">
      <w:pPr>
        <w:rPr>
          <w:rFonts w:asciiTheme="minorHAnsi" w:hAnsiTheme="minorHAnsi" w:cstheme="minorHAnsi"/>
          <w:szCs w:val="22"/>
        </w:rPr>
      </w:pPr>
    </w:p>
    <w:p w14:paraId="5D0827AF" w14:textId="77777777" w:rsidR="006161EB" w:rsidRPr="00F41DBB" w:rsidRDefault="006161EB" w:rsidP="00EA2F10">
      <w:pPr>
        <w:pStyle w:val="ListHeading"/>
        <w:shd w:val="clear" w:color="auto" w:fill="auto"/>
        <w:spacing w:line="240" w:lineRule="auto"/>
        <w:ind w:left="-284"/>
        <w:rPr>
          <w:rFonts w:asciiTheme="minorHAnsi" w:hAnsiTheme="minorHAnsi" w:cstheme="minorHAnsi"/>
          <w:color w:val="auto"/>
          <w:sz w:val="24"/>
          <w:szCs w:val="24"/>
        </w:rPr>
      </w:pPr>
      <w:r w:rsidRPr="00F41DBB">
        <w:rPr>
          <w:rFonts w:asciiTheme="minorHAnsi" w:hAnsiTheme="minorHAnsi" w:cstheme="minorHAnsi"/>
          <w:color w:val="auto"/>
          <w:sz w:val="24"/>
          <w:szCs w:val="24"/>
        </w:rPr>
        <w:t xml:space="preserve">Section </w:t>
      </w:r>
      <w:r w:rsidR="00DC3985" w:rsidRPr="00F41DBB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F41DBB">
        <w:rPr>
          <w:rFonts w:asciiTheme="minorHAnsi" w:hAnsiTheme="minorHAnsi" w:cstheme="minorHAnsi"/>
          <w:color w:val="auto"/>
          <w:sz w:val="24"/>
          <w:szCs w:val="24"/>
        </w:rPr>
        <w:t>: Other Safety Items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607"/>
        <w:gridCol w:w="5064"/>
        <w:gridCol w:w="2410"/>
        <w:gridCol w:w="2126"/>
      </w:tblGrid>
      <w:tr w:rsidR="006161EB" w:rsidRPr="00F41DBB" w14:paraId="2A701374" w14:textId="77777777" w:rsidTr="00EC3BD9">
        <w:trPr>
          <w:trHeight w:val="113"/>
        </w:trPr>
        <w:tc>
          <w:tcPr>
            <w:tcW w:w="607" w:type="dxa"/>
            <w:shd w:val="clear" w:color="auto" w:fill="BFBFBF" w:themeFill="background1" w:themeFillShade="BF"/>
            <w:vAlign w:val="center"/>
          </w:tcPr>
          <w:p w14:paraId="1CE753FF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Ref.</w:t>
            </w:r>
          </w:p>
        </w:tc>
        <w:tc>
          <w:tcPr>
            <w:tcW w:w="5064" w:type="dxa"/>
            <w:shd w:val="clear" w:color="auto" w:fill="BFBFBF" w:themeFill="background1" w:themeFillShade="BF"/>
            <w:vAlign w:val="center"/>
          </w:tcPr>
          <w:p w14:paraId="718E14EE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Question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72C5F09C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Answer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2EAC7E25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Reason/ Comment</w:t>
            </w:r>
          </w:p>
        </w:tc>
      </w:tr>
      <w:tr w:rsidR="00502E15" w:rsidRPr="00F41DBB" w14:paraId="2F1B272D" w14:textId="77777777" w:rsidTr="00EC3BD9">
        <w:trPr>
          <w:trHeight w:val="113"/>
        </w:trPr>
        <w:tc>
          <w:tcPr>
            <w:tcW w:w="10207" w:type="dxa"/>
            <w:gridSpan w:val="4"/>
            <w:shd w:val="clear" w:color="auto" w:fill="BFBFBF" w:themeFill="background1" w:themeFillShade="BF"/>
            <w:vAlign w:val="center"/>
          </w:tcPr>
          <w:p w14:paraId="28A723F5" w14:textId="77777777" w:rsidR="00502E15" w:rsidRPr="00F41DBB" w:rsidRDefault="00502E15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RESCUE HARNESS &amp; LINE</w:t>
            </w:r>
          </w:p>
        </w:tc>
      </w:tr>
      <w:tr w:rsidR="006161EB" w:rsidRPr="00F41DBB" w14:paraId="610624C3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3FBAB387" w14:textId="77777777" w:rsidR="00247C5C" w:rsidRPr="00F41DBB" w:rsidRDefault="00FF56B9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</w:t>
            </w:r>
            <w:r w:rsidR="00247C5C" w:rsidRPr="00F41DBB">
              <w:rPr>
                <w:rFonts w:asciiTheme="minorHAnsi" w:hAnsiTheme="minorHAnsi" w:cstheme="minorHAnsi"/>
                <w:szCs w:val="22"/>
              </w:rPr>
              <w:t>.1</w:t>
            </w:r>
          </w:p>
        </w:tc>
        <w:tc>
          <w:tcPr>
            <w:tcW w:w="5064" w:type="dxa"/>
            <w:vAlign w:val="center"/>
          </w:tcPr>
          <w:p w14:paraId="78861523" w14:textId="77777777" w:rsidR="006161EB" w:rsidRPr="00F41DBB" w:rsidRDefault="007C1215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</w:t>
            </w:r>
            <w:r w:rsidR="00A30C38" w:rsidRPr="00F41DBB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CF2EF1" w:rsidRPr="00F41DBB">
              <w:rPr>
                <w:rFonts w:asciiTheme="minorHAnsi" w:hAnsiTheme="minorHAnsi" w:cstheme="minorHAnsi"/>
                <w:szCs w:val="22"/>
              </w:rPr>
              <w:t xml:space="preserve">the </w:t>
            </w:r>
            <w:r w:rsidR="00A30C38" w:rsidRPr="00F41DBB">
              <w:rPr>
                <w:rFonts w:asciiTheme="minorHAnsi" w:hAnsiTheme="minorHAnsi" w:cstheme="minorHAnsi"/>
                <w:szCs w:val="22"/>
              </w:rPr>
              <w:t>line diameter of cordage 18mm</w:t>
            </w:r>
            <w:r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464935771"/>
            <w:placeholder>
              <w:docPart w:val="DDE69519F1FC4CC38E96A1459F29D1CB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4AE5CA6A" w14:textId="77777777" w:rsidR="006161EB" w:rsidRPr="00F41DBB" w:rsidRDefault="00213F4E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6C931128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02E15" w:rsidRPr="00F41DBB" w14:paraId="4FABF764" w14:textId="77777777" w:rsidTr="00EC3BD9">
        <w:trPr>
          <w:trHeight w:val="113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BD4925" w14:textId="77777777" w:rsidR="00502E15" w:rsidRPr="00F41DBB" w:rsidRDefault="00502E15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INERT GAS SYSTEMS</w:t>
            </w:r>
          </w:p>
        </w:tc>
      </w:tr>
      <w:tr w:rsidR="006161EB" w:rsidRPr="00F41DBB" w14:paraId="62687670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133EA733" w14:textId="77777777" w:rsidR="006161EB" w:rsidRPr="00F41DBB" w:rsidRDefault="00FF56B9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</w:t>
            </w:r>
            <w:r w:rsidR="00247C5C" w:rsidRPr="00F41DBB">
              <w:rPr>
                <w:rFonts w:asciiTheme="minorHAnsi" w:hAnsiTheme="minorHAnsi" w:cstheme="minorHAnsi"/>
                <w:szCs w:val="22"/>
              </w:rPr>
              <w:t>.2</w:t>
            </w:r>
          </w:p>
        </w:tc>
        <w:tc>
          <w:tcPr>
            <w:tcW w:w="5064" w:type="dxa"/>
            <w:vAlign w:val="center"/>
          </w:tcPr>
          <w:p w14:paraId="65A10A45" w14:textId="77777777" w:rsidR="006161EB" w:rsidRPr="00F41DBB" w:rsidRDefault="00247C5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Are </w:t>
            </w:r>
            <w:r w:rsidR="00A30C38" w:rsidRPr="00F41DBB">
              <w:rPr>
                <w:rFonts w:asciiTheme="minorHAnsi" w:hAnsiTheme="minorHAnsi" w:cstheme="minorHAnsi"/>
                <w:szCs w:val="22"/>
              </w:rPr>
              <w:t>deck non-return valve, Hi-jet &amp; PV valves</w:t>
            </w:r>
            <w:r w:rsidRPr="00F41DBB">
              <w:rPr>
                <w:rFonts w:asciiTheme="minorHAnsi" w:hAnsiTheme="minorHAnsi" w:cstheme="minorHAnsi"/>
                <w:szCs w:val="22"/>
              </w:rPr>
              <w:t xml:space="preserve"> free moving?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242293905"/>
            <w:placeholder>
              <w:docPart w:val="DD7AD8BB8A974F388FB0F05CAFD08A39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E13E27D" w14:textId="77777777" w:rsidR="006161EB" w:rsidRPr="00F41DBB" w:rsidRDefault="00213F4E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BE4C50F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02E15" w:rsidRPr="00F41DBB" w14:paraId="489AA6A3" w14:textId="77777777" w:rsidTr="00EC3BD9">
        <w:trPr>
          <w:trHeight w:val="113"/>
        </w:trPr>
        <w:tc>
          <w:tcPr>
            <w:tcW w:w="10207" w:type="dxa"/>
            <w:gridSpan w:val="4"/>
            <w:shd w:val="clear" w:color="auto" w:fill="BFBFBF" w:themeFill="background1" w:themeFillShade="BF"/>
            <w:vAlign w:val="center"/>
          </w:tcPr>
          <w:p w14:paraId="5C94840C" w14:textId="77777777" w:rsidR="00502E15" w:rsidRPr="00F41DBB" w:rsidRDefault="00502E15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CARGO &amp; BUNKER MANIFOLDS &amp; TANK VENTS</w:t>
            </w:r>
          </w:p>
        </w:tc>
      </w:tr>
      <w:tr w:rsidR="006161EB" w:rsidRPr="00F41DBB" w14:paraId="3FF9F694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6FF792BA" w14:textId="77777777" w:rsidR="006161EB" w:rsidRPr="00F41DBB" w:rsidRDefault="00FF56B9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</w:t>
            </w:r>
            <w:r w:rsidR="009765AD" w:rsidRPr="00F41DBB">
              <w:rPr>
                <w:rFonts w:asciiTheme="minorHAnsi" w:hAnsiTheme="minorHAnsi" w:cstheme="minorHAnsi"/>
                <w:szCs w:val="22"/>
              </w:rPr>
              <w:t>.3</w:t>
            </w:r>
          </w:p>
        </w:tc>
        <w:tc>
          <w:tcPr>
            <w:tcW w:w="5064" w:type="dxa"/>
            <w:vAlign w:val="center"/>
          </w:tcPr>
          <w:p w14:paraId="07C4EFC5" w14:textId="6A31F351" w:rsidR="006161EB" w:rsidRPr="00F41DBB" w:rsidRDefault="002C2EE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manifolds colour coded?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615248769"/>
            <w:placeholder>
              <w:docPart w:val="4A2F081D9E4E4738AEB4C7122EBBEF07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292F1855" w14:textId="77777777" w:rsidR="006161EB" w:rsidRPr="00F41DBB" w:rsidRDefault="00213F4E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EC53E76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161EB" w:rsidRPr="00F41DBB" w14:paraId="0C57A076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73757111" w14:textId="77777777" w:rsidR="006161EB" w:rsidRPr="00F41DBB" w:rsidRDefault="00FF56B9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</w:t>
            </w:r>
            <w:r w:rsidR="009765AD" w:rsidRPr="00F41DBB">
              <w:rPr>
                <w:rFonts w:asciiTheme="minorHAnsi" w:hAnsiTheme="minorHAnsi" w:cstheme="minorHAnsi"/>
                <w:szCs w:val="22"/>
              </w:rPr>
              <w:t>.4</w:t>
            </w:r>
          </w:p>
        </w:tc>
        <w:tc>
          <w:tcPr>
            <w:tcW w:w="5064" w:type="dxa"/>
            <w:vAlign w:val="center"/>
          </w:tcPr>
          <w:p w14:paraId="7B7F8931" w14:textId="77777777" w:rsidR="006161EB" w:rsidRPr="00F41DBB" w:rsidRDefault="002C2EE7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All are connections in good condition &amp; </w:t>
            </w:r>
            <w:r w:rsidR="00BB5427" w:rsidRPr="00F41DBB">
              <w:rPr>
                <w:rFonts w:asciiTheme="minorHAnsi" w:hAnsiTheme="minorHAnsi" w:cstheme="minorHAnsi"/>
                <w:szCs w:val="22"/>
              </w:rPr>
              <w:t>blanked</w:t>
            </w:r>
            <w:r w:rsidR="00E2012C"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2095152060"/>
            <w:placeholder>
              <w:docPart w:val="865A1ED0249D440EA290DFDC9718E196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6BF0BEB" w14:textId="77777777" w:rsidR="006161EB" w:rsidRPr="00F41DBB" w:rsidRDefault="00213F4E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A391E99" w14:textId="77777777" w:rsidR="006161EB" w:rsidRPr="00F41DBB" w:rsidRDefault="006161EB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2EE7" w:rsidRPr="00F41DBB" w14:paraId="0C2F9B2E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18B39048" w14:textId="77777777" w:rsidR="002C2EE7" w:rsidRPr="00F41DBB" w:rsidRDefault="00FF56B9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</w:t>
            </w:r>
            <w:r w:rsidR="009765AD" w:rsidRPr="00F41DBB">
              <w:rPr>
                <w:rFonts w:asciiTheme="minorHAnsi" w:hAnsiTheme="minorHAnsi" w:cstheme="minorHAnsi"/>
                <w:szCs w:val="22"/>
              </w:rPr>
              <w:t>.5</w:t>
            </w:r>
          </w:p>
        </w:tc>
        <w:tc>
          <w:tcPr>
            <w:tcW w:w="5064" w:type="dxa"/>
            <w:vAlign w:val="center"/>
          </w:tcPr>
          <w:p w14:paraId="3BB2E396" w14:textId="77777777" w:rsidR="002C2EE7" w:rsidRPr="00F41DBB" w:rsidRDefault="00E2012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s</w:t>
            </w:r>
            <w:r w:rsidR="00BB5427" w:rsidRPr="00F41DBB">
              <w:rPr>
                <w:rFonts w:asciiTheme="minorHAnsi" w:hAnsiTheme="minorHAnsi" w:cstheme="minorHAnsi"/>
                <w:szCs w:val="22"/>
              </w:rPr>
              <w:t>pill</w:t>
            </w:r>
            <w:r w:rsidR="002C2EE7" w:rsidRPr="00F41DBB">
              <w:rPr>
                <w:rFonts w:asciiTheme="minorHAnsi" w:hAnsiTheme="minorHAnsi" w:cstheme="minorHAnsi"/>
                <w:szCs w:val="22"/>
              </w:rPr>
              <w:t xml:space="preserve"> containers/ drip trays clean &amp; clear of debris</w:t>
            </w:r>
            <w:r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818765087"/>
            <w:placeholder>
              <w:docPart w:val="CC131CB1395A4B0D8644986C51546422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58D1CBA1" w14:textId="77777777" w:rsidR="002C2EE7" w:rsidRPr="00F41DBB" w:rsidRDefault="00213F4E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37DCD0A" w14:textId="77777777" w:rsidR="002C2EE7" w:rsidRPr="00F41DBB" w:rsidRDefault="002C2EE7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2EE7" w:rsidRPr="00F41DBB" w14:paraId="54A3CA12" w14:textId="77777777" w:rsidTr="00EC3BD9">
        <w:trPr>
          <w:trHeight w:val="113"/>
        </w:trPr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1960DD13" w14:textId="77777777" w:rsidR="002C2EE7" w:rsidRPr="00F41DBB" w:rsidRDefault="00FF56B9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5.</w:t>
            </w:r>
            <w:r w:rsidR="009765AD" w:rsidRPr="00F41DBB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5064" w:type="dxa"/>
            <w:tcBorders>
              <w:bottom w:val="single" w:sz="4" w:space="0" w:color="auto"/>
            </w:tcBorders>
            <w:vAlign w:val="center"/>
          </w:tcPr>
          <w:p w14:paraId="340DDF92" w14:textId="77777777" w:rsidR="002C2EE7" w:rsidRPr="00F41DBB" w:rsidRDefault="00E2012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plugs</w:t>
            </w:r>
            <w:r w:rsidR="002C2EE7" w:rsidRPr="00F41DBB">
              <w:rPr>
                <w:rFonts w:asciiTheme="minorHAnsi" w:hAnsiTheme="minorHAnsi" w:cstheme="minorHAnsi"/>
                <w:szCs w:val="22"/>
              </w:rPr>
              <w:t xml:space="preserve"> fitted to spill containers</w:t>
            </w:r>
            <w:r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755744532"/>
            <w:placeholder>
              <w:docPart w:val="4CEFECB233D74739832F88EBC4393583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tcBorders>
                  <w:bottom w:val="single" w:sz="4" w:space="0" w:color="auto"/>
                </w:tcBorders>
                <w:vAlign w:val="center"/>
              </w:tcPr>
              <w:p w14:paraId="1346AA53" w14:textId="77777777" w:rsidR="002C2EE7" w:rsidRPr="00F41DBB" w:rsidRDefault="00213F4E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900F42B" w14:textId="77777777" w:rsidR="002C2EE7" w:rsidRPr="00F41DBB" w:rsidRDefault="002C2EE7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02E15" w:rsidRPr="00F41DBB" w14:paraId="561F4715" w14:textId="77777777" w:rsidTr="00EC3BD9">
        <w:trPr>
          <w:trHeight w:val="113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8BF413" w14:textId="77777777" w:rsidR="00502E15" w:rsidRPr="00F41DBB" w:rsidRDefault="00502E15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MAIN DECK SAFETY</w:t>
            </w:r>
          </w:p>
        </w:tc>
      </w:tr>
      <w:tr w:rsidR="002C2EE7" w:rsidRPr="00F41DBB" w14:paraId="33BD0B54" w14:textId="77777777" w:rsidTr="00EC3BD9">
        <w:trPr>
          <w:trHeight w:val="113"/>
        </w:trPr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14:paraId="08F6C3BA" w14:textId="77777777" w:rsidR="002C2EE7" w:rsidRPr="00F41DBB" w:rsidRDefault="00FF56B9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lastRenderedPageBreak/>
              <w:t>5</w:t>
            </w:r>
            <w:r w:rsidR="009765AD" w:rsidRPr="00F41DBB">
              <w:rPr>
                <w:rFonts w:asciiTheme="minorHAnsi" w:hAnsiTheme="minorHAnsi" w:cstheme="minorHAnsi"/>
                <w:szCs w:val="22"/>
              </w:rPr>
              <w:t>.7</w:t>
            </w:r>
          </w:p>
        </w:tc>
        <w:tc>
          <w:tcPr>
            <w:tcW w:w="5064" w:type="dxa"/>
            <w:tcBorders>
              <w:top w:val="single" w:sz="4" w:space="0" w:color="auto"/>
            </w:tcBorders>
            <w:vAlign w:val="center"/>
          </w:tcPr>
          <w:p w14:paraId="7DBF7AE7" w14:textId="77777777" w:rsidR="002C2EE7" w:rsidRPr="00F41DBB" w:rsidRDefault="00E2012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w</w:t>
            </w:r>
            <w:r w:rsidR="002C2EE7" w:rsidRPr="00F41DBB">
              <w:rPr>
                <w:rFonts w:asciiTheme="minorHAnsi" w:hAnsiTheme="minorHAnsi" w:cstheme="minorHAnsi"/>
                <w:szCs w:val="22"/>
              </w:rPr>
              <w:t>alkways clear of obstruction, clearly marked &amp; painted, where applicable, with anti-slip paint</w:t>
            </w:r>
            <w:r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850993616"/>
            <w:placeholder>
              <w:docPart w:val="F881FC80946E40AEAE45C162DEDCDF24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tcBorders>
                  <w:top w:val="single" w:sz="4" w:space="0" w:color="auto"/>
                </w:tcBorders>
                <w:vAlign w:val="center"/>
              </w:tcPr>
              <w:p w14:paraId="35DAE2EF" w14:textId="77777777" w:rsidR="002C2EE7" w:rsidRPr="00F41DBB" w:rsidRDefault="00213F4E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2940BDC6" w14:textId="77777777" w:rsidR="002C2EE7" w:rsidRPr="00F41DBB" w:rsidRDefault="002C2EE7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2EE7" w:rsidRPr="00F41DBB" w14:paraId="3BCD4EA3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76686A68" w14:textId="77777777" w:rsidR="002C2EE7" w:rsidRPr="00F41DBB" w:rsidRDefault="00FF56B9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</w:t>
            </w:r>
            <w:r w:rsidR="009765AD" w:rsidRPr="00F41DBB">
              <w:rPr>
                <w:rFonts w:asciiTheme="minorHAnsi" w:hAnsiTheme="minorHAnsi" w:cstheme="minorHAnsi"/>
                <w:szCs w:val="22"/>
              </w:rPr>
              <w:t>.8</w:t>
            </w:r>
          </w:p>
        </w:tc>
        <w:tc>
          <w:tcPr>
            <w:tcW w:w="5064" w:type="dxa"/>
            <w:vAlign w:val="center"/>
          </w:tcPr>
          <w:p w14:paraId="1EC71045" w14:textId="77777777" w:rsidR="002C2EE7" w:rsidRPr="00F41DBB" w:rsidRDefault="00E2012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a</w:t>
            </w:r>
            <w:r w:rsidR="002C2EE7" w:rsidRPr="00F41DBB">
              <w:rPr>
                <w:rFonts w:asciiTheme="minorHAnsi" w:hAnsiTheme="minorHAnsi" w:cstheme="minorHAnsi"/>
                <w:szCs w:val="22"/>
              </w:rPr>
              <w:t>ccess hatches unobstructed</w:t>
            </w:r>
            <w:r w:rsidR="00CF2EF1"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094970203"/>
            <w:placeholder>
              <w:docPart w:val="2BB84C2684EF496E9E540C5961D9A210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55C7DD8A" w14:textId="77777777" w:rsidR="002C2EE7" w:rsidRPr="00F41DBB" w:rsidRDefault="00213F4E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6F8AD2FE" w14:textId="77777777" w:rsidR="002C2EE7" w:rsidRPr="00F41DBB" w:rsidRDefault="002C2EE7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02E15" w:rsidRPr="00F41DBB" w14:paraId="39702DCF" w14:textId="77777777" w:rsidTr="00EC3BD9">
        <w:trPr>
          <w:trHeight w:val="113"/>
        </w:trPr>
        <w:tc>
          <w:tcPr>
            <w:tcW w:w="10207" w:type="dxa"/>
            <w:gridSpan w:val="4"/>
            <w:shd w:val="clear" w:color="auto" w:fill="BFBFBF" w:themeFill="background1" w:themeFillShade="BF"/>
            <w:vAlign w:val="center"/>
          </w:tcPr>
          <w:p w14:paraId="4E4EA080" w14:textId="77777777" w:rsidR="00502E15" w:rsidRPr="00F41DBB" w:rsidRDefault="00502E15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SOUNDING ROUTINE</w:t>
            </w:r>
          </w:p>
        </w:tc>
      </w:tr>
      <w:tr w:rsidR="002C2EE7" w:rsidRPr="00F41DBB" w14:paraId="0F1F2597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1F9A39D7" w14:textId="77777777" w:rsidR="002C2EE7" w:rsidRPr="00F41DBB" w:rsidRDefault="00FF56B9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</w:t>
            </w:r>
            <w:r w:rsidR="009765AD" w:rsidRPr="00F41DBB">
              <w:rPr>
                <w:rFonts w:asciiTheme="minorHAnsi" w:hAnsiTheme="minorHAnsi" w:cstheme="minorHAnsi"/>
                <w:szCs w:val="22"/>
              </w:rPr>
              <w:t>.9</w:t>
            </w:r>
          </w:p>
        </w:tc>
        <w:tc>
          <w:tcPr>
            <w:tcW w:w="5064" w:type="dxa"/>
            <w:vAlign w:val="center"/>
          </w:tcPr>
          <w:p w14:paraId="7AA9A633" w14:textId="77777777" w:rsidR="002C2EE7" w:rsidRPr="00F41DBB" w:rsidRDefault="00A00435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there a d</w:t>
            </w:r>
            <w:r w:rsidR="003C2A37" w:rsidRPr="00F41DBB">
              <w:rPr>
                <w:rFonts w:asciiTheme="minorHAnsi" w:hAnsiTheme="minorHAnsi" w:cstheme="minorHAnsi"/>
                <w:szCs w:val="22"/>
              </w:rPr>
              <w:t xml:space="preserve">aily routine &amp; </w:t>
            </w:r>
            <w:r w:rsidRPr="00F41DBB">
              <w:rPr>
                <w:rFonts w:asciiTheme="minorHAnsi" w:hAnsiTheme="minorHAnsi" w:cstheme="minorHAnsi"/>
                <w:szCs w:val="22"/>
              </w:rPr>
              <w:t xml:space="preserve">are </w:t>
            </w:r>
            <w:r w:rsidR="003C2A37" w:rsidRPr="00F41DBB">
              <w:rPr>
                <w:rFonts w:asciiTheme="minorHAnsi" w:hAnsiTheme="minorHAnsi" w:cstheme="minorHAnsi"/>
                <w:szCs w:val="22"/>
              </w:rPr>
              <w:t>log</w:t>
            </w:r>
            <w:r w:rsidRPr="00F41DBB">
              <w:rPr>
                <w:rFonts w:asciiTheme="minorHAnsi" w:hAnsiTheme="minorHAnsi" w:cstheme="minorHAnsi"/>
                <w:szCs w:val="22"/>
              </w:rPr>
              <w:t>s</w:t>
            </w:r>
            <w:r w:rsidR="003C2A37" w:rsidRPr="00F41DBB">
              <w:rPr>
                <w:rFonts w:asciiTheme="minorHAnsi" w:hAnsiTheme="minorHAnsi" w:cstheme="minorHAnsi"/>
                <w:szCs w:val="22"/>
              </w:rPr>
              <w:t xml:space="preserve"> maintained</w:t>
            </w:r>
            <w:r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2078353122"/>
            <w:placeholder>
              <w:docPart w:val="D2EA6DC352934C86B2F7D99FD21CF53E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5959DC1A" w14:textId="77777777" w:rsidR="002C2EE7" w:rsidRPr="00F41DBB" w:rsidRDefault="00213F4E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675DA8BC" w14:textId="77777777" w:rsidR="002C2EE7" w:rsidRPr="00F41DBB" w:rsidRDefault="002C2EE7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3C2A37" w:rsidRPr="00F41DBB" w14:paraId="2F4F8D20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38F1DDE9" w14:textId="77777777" w:rsidR="003C2A37" w:rsidRPr="00F41DBB" w:rsidRDefault="00FF56B9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</w:t>
            </w:r>
            <w:r w:rsidR="009765AD" w:rsidRPr="00F41DBB">
              <w:rPr>
                <w:rFonts w:asciiTheme="minorHAnsi" w:hAnsiTheme="minorHAnsi" w:cstheme="minorHAnsi"/>
                <w:szCs w:val="22"/>
              </w:rPr>
              <w:t>.10</w:t>
            </w:r>
          </w:p>
        </w:tc>
        <w:tc>
          <w:tcPr>
            <w:tcW w:w="5064" w:type="dxa"/>
            <w:vAlign w:val="center"/>
          </w:tcPr>
          <w:p w14:paraId="31DAF522" w14:textId="77777777" w:rsidR="003C2A37" w:rsidRPr="00F41DBB" w:rsidRDefault="00A00435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s</w:t>
            </w:r>
            <w:r w:rsidR="003C2A37" w:rsidRPr="00F41DBB">
              <w:rPr>
                <w:rFonts w:asciiTheme="minorHAnsi" w:hAnsiTheme="minorHAnsi" w:cstheme="minorHAnsi"/>
                <w:szCs w:val="22"/>
              </w:rPr>
              <w:t>ounding pipes capped</w:t>
            </w:r>
            <w:r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286648011"/>
            <w:placeholder>
              <w:docPart w:val="E322FA3F76854832822DD72E496FCD49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37FAE9C0" w14:textId="77777777" w:rsidR="003C2A37" w:rsidRPr="00F41DBB" w:rsidRDefault="00213F4E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2FE640C5" w14:textId="77777777" w:rsidR="003C2A37" w:rsidRPr="00F41DBB" w:rsidRDefault="003C2A37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02E15" w:rsidRPr="00F41DBB" w14:paraId="1F839036" w14:textId="77777777" w:rsidTr="00EC3BD9">
        <w:trPr>
          <w:trHeight w:val="113"/>
        </w:trPr>
        <w:tc>
          <w:tcPr>
            <w:tcW w:w="10207" w:type="dxa"/>
            <w:gridSpan w:val="4"/>
            <w:shd w:val="clear" w:color="auto" w:fill="BFBFBF" w:themeFill="background1" w:themeFillShade="BF"/>
            <w:vAlign w:val="center"/>
          </w:tcPr>
          <w:p w14:paraId="19E5CA03" w14:textId="77777777" w:rsidR="00502E15" w:rsidRPr="00F41DBB" w:rsidRDefault="00502E15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PILOT LADDERS</w:t>
            </w:r>
          </w:p>
        </w:tc>
      </w:tr>
      <w:tr w:rsidR="003C2A37" w:rsidRPr="00F41DBB" w14:paraId="1EB887B4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15402729" w14:textId="77777777" w:rsidR="003C2A37" w:rsidRPr="00F41DBB" w:rsidRDefault="00FF56B9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</w:t>
            </w:r>
            <w:r w:rsidR="009765AD" w:rsidRPr="00F41DBB">
              <w:rPr>
                <w:rFonts w:asciiTheme="minorHAnsi" w:hAnsiTheme="minorHAnsi" w:cstheme="minorHAnsi"/>
                <w:szCs w:val="22"/>
              </w:rPr>
              <w:t>.11</w:t>
            </w:r>
          </w:p>
        </w:tc>
        <w:tc>
          <w:tcPr>
            <w:tcW w:w="5064" w:type="dxa"/>
            <w:vAlign w:val="center"/>
          </w:tcPr>
          <w:p w14:paraId="592B0491" w14:textId="77777777" w:rsidR="003C2A37" w:rsidRPr="00F41DBB" w:rsidRDefault="00124D5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Do</w:t>
            </w:r>
            <w:r w:rsidR="003C2A37" w:rsidRPr="00F41DBB">
              <w:rPr>
                <w:rFonts w:asciiTheme="minorHAnsi" w:hAnsiTheme="minorHAnsi" w:cstheme="minorHAnsi"/>
                <w:szCs w:val="22"/>
              </w:rPr>
              <w:t xml:space="preserve"> ladders comply with SOLAS regulations</w:t>
            </w:r>
            <w:r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704779217"/>
            <w:placeholder>
              <w:docPart w:val="3260516E8768412497EFF2E4AF317A10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625B231D" w14:textId="77777777" w:rsidR="003C2A37" w:rsidRPr="00F41DBB" w:rsidRDefault="00213F4E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5D5EF3B6" w14:textId="77777777" w:rsidR="003C2A37" w:rsidRPr="00F41DBB" w:rsidRDefault="003C2A37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02E15" w:rsidRPr="00F41DBB" w14:paraId="709E0674" w14:textId="77777777" w:rsidTr="00EC3BD9">
        <w:trPr>
          <w:trHeight w:val="113"/>
        </w:trPr>
        <w:tc>
          <w:tcPr>
            <w:tcW w:w="10207" w:type="dxa"/>
            <w:gridSpan w:val="4"/>
            <w:shd w:val="clear" w:color="auto" w:fill="BFBFBF" w:themeFill="background1" w:themeFillShade="BF"/>
            <w:vAlign w:val="center"/>
          </w:tcPr>
          <w:p w14:paraId="283ABE2A" w14:textId="77777777" w:rsidR="00502E15" w:rsidRPr="00F41DBB" w:rsidRDefault="00502E15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EMERGENCY STEEING GEAR &amp; COMPASS</w:t>
            </w:r>
          </w:p>
        </w:tc>
      </w:tr>
      <w:tr w:rsidR="003C2A37" w:rsidRPr="00F41DBB" w14:paraId="11AB23FF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796A8EFE" w14:textId="77777777" w:rsidR="003C2A37" w:rsidRPr="00F41DBB" w:rsidRDefault="00FF56B9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</w:t>
            </w:r>
            <w:r w:rsidR="009765AD" w:rsidRPr="00F41DBB">
              <w:rPr>
                <w:rFonts w:asciiTheme="minorHAnsi" w:hAnsiTheme="minorHAnsi" w:cstheme="minorHAnsi"/>
                <w:szCs w:val="22"/>
              </w:rPr>
              <w:t>.12</w:t>
            </w:r>
          </w:p>
        </w:tc>
        <w:tc>
          <w:tcPr>
            <w:tcW w:w="5064" w:type="dxa"/>
            <w:vAlign w:val="center"/>
          </w:tcPr>
          <w:p w14:paraId="07FC940C" w14:textId="77777777" w:rsidR="00124D5C" w:rsidRPr="00F41DBB" w:rsidRDefault="00124D5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 xml:space="preserve">Is the </w:t>
            </w:r>
            <w:r w:rsidR="003C2A37" w:rsidRPr="00F41DBB">
              <w:rPr>
                <w:rFonts w:asciiTheme="minorHAnsi" w:hAnsiTheme="minorHAnsi" w:cstheme="minorHAnsi"/>
                <w:szCs w:val="22"/>
              </w:rPr>
              <w:t xml:space="preserve">compass repeater </w:t>
            </w:r>
            <w:r w:rsidRPr="00F41DBB">
              <w:rPr>
                <w:rFonts w:asciiTheme="minorHAnsi" w:hAnsiTheme="minorHAnsi" w:cstheme="minorHAnsi"/>
                <w:szCs w:val="22"/>
              </w:rPr>
              <w:t>synchronised with the</w:t>
            </w:r>
            <w:r w:rsidR="003C2A37" w:rsidRPr="00F41DBB">
              <w:rPr>
                <w:rFonts w:asciiTheme="minorHAnsi" w:hAnsiTheme="minorHAnsi" w:cstheme="minorHAnsi"/>
                <w:szCs w:val="22"/>
              </w:rPr>
              <w:t xml:space="preserve"> master gyro</w:t>
            </w:r>
            <w:r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1692993"/>
            <w:placeholder>
              <w:docPart w:val="6CFE93A48F61489D868DB8E7B23F1195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7FC847E1" w14:textId="77777777" w:rsidR="003C2A37" w:rsidRPr="00F41DBB" w:rsidRDefault="00213F4E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417A736E" w14:textId="77777777" w:rsidR="003C2A37" w:rsidRPr="00F41DBB" w:rsidRDefault="003C2A37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502E15" w:rsidRPr="00F41DBB" w14:paraId="61CC3855" w14:textId="77777777" w:rsidTr="00EC3BD9">
        <w:trPr>
          <w:trHeight w:val="113"/>
        </w:trPr>
        <w:tc>
          <w:tcPr>
            <w:tcW w:w="10207" w:type="dxa"/>
            <w:gridSpan w:val="4"/>
            <w:shd w:val="clear" w:color="auto" w:fill="BFBFBF" w:themeFill="background1" w:themeFillShade="BF"/>
            <w:vAlign w:val="center"/>
          </w:tcPr>
          <w:p w14:paraId="6D90A9BA" w14:textId="77777777" w:rsidR="00502E15" w:rsidRPr="00F41DBB" w:rsidRDefault="00502E15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NAVIGATIONAL LIGHTS &amp; SOUND SIGNALS</w:t>
            </w:r>
          </w:p>
        </w:tc>
      </w:tr>
      <w:tr w:rsidR="003C2A37" w:rsidRPr="00F41DBB" w14:paraId="02DE7D37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729A0724" w14:textId="77777777" w:rsidR="003C2A37" w:rsidRPr="00F41DBB" w:rsidRDefault="00FF56B9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</w:t>
            </w:r>
            <w:r w:rsidR="009765AD" w:rsidRPr="00F41DBB">
              <w:rPr>
                <w:rFonts w:asciiTheme="minorHAnsi" w:hAnsiTheme="minorHAnsi" w:cstheme="minorHAnsi"/>
                <w:szCs w:val="22"/>
              </w:rPr>
              <w:t>.13</w:t>
            </w:r>
          </w:p>
        </w:tc>
        <w:tc>
          <w:tcPr>
            <w:tcW w:w="5064" w:type="dxa"/>
            <w:vAlign w:val="center"/>
          </w:tcPr>
          <w:p w14:paraId="1A10F05C" w14:textId="77777777" w:rsidR="003C2A37" w:rsidRPr="00F41DBB" w:rsidRDefault="00213F4E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there regular c</w:t>
            </w:r>
            <w:r w:rsidR="003C2A37" w:rsidRPr="00F41DBB">
              <w:rPr>
                <w:rFonts w:asciiTheme="minorHAnsi" w:hAnsiTheme="minorHAnsi" w:cstheme="minorHAnsi"/>
                <w:szCs w:val="22"/>
              </w:rPr>
              <w:t>heck</w:t>
            </w:r>
            <w:r w:rsidRPr="00F41DBB">
              <w:rPr>
                <w:rFonts w:asciiTheme="minorHAnsi" w:hAnsiTheme="minorHAnsi" w:cstheme="minorHAnsi"/>
                <w:szCs w:val="22"/>
              </w:rPr>
              <w:t>s of the</w:t>
            </w:r>
            <w:r w:rsidR="003C2A37" w:rsidRPr="00F41DBB">
              <w:rPr>
                <w:rFonts w:asciiTheme="minorHAnsi" w:hAnsiTheme="minorHAnsi" w:cstheme="minorHAnsi"/>
                <w:szCs w:val="22"/>
              </w:rPr>
              <w:t xml:space="preserve"> fog gong &amp; striker</w:t>
            </w:r>
            <w:r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100867914"/>
            <w:placeholder>
              <w:docPart w:val="721D8E5D91254A40BAD0B6C884BF26DB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16E1ABB4" w14:textId="77777777" w:rsidR="003C2A37" w:rsidRPr="00F41DBB" w:rsidRDefault="00213F4E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6A84C74B" w14:textId="77777777" w:rsidR="003C2A37" w:rsidRPr="00F41DBB" w:rsidRDefault="003C2A37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3C2A37" w:rsidRPr="00F41DBB" w14:paraId="354483F0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2C7648D9" w14:textId="77777777" w:rsidR="003C2A37" w:rsidRPr="00F41DBB" w:rsidRDefault="00FF56B9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</w:t>
            </w:r>
            <w:r w:rsidR="009765AD" w:rsidRPr="00F41DBB">
              <w:rPr>
                <w:rFonts w:asciiTheme="minorHAnsi" w:hAnsiTheme="minorHAnsi" w:cstheme="minorHAnsi"/>
                <w:szCs w:val="22"/>
              </w:rPr>
              <w:t>.14</w:t>
            </w:r>
          </w:p>
        </w:tc>
        <w:tc>
          <w:tcPr>
            <w:tcW w:w="5064" w:type="dxa"/>
            <w:vAlign w:val="center"/>
          </w:tcPr>
          <w:p w14:paraId="50D58A92" w14:textId="77777777" w:rsidR="003C2A37" w:rsidRPr="00F41DBB" w:rsidRDefault="00213F4E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there regular c</w:t>
            </w:r>
            <w:r w:rsidR="003C2A37" w:rsidRPr="00F41DBB">
              <w:rPr>
                <w:rFonts w:asciiTheme="minorHAnsi" w:hAnsiTheme="minorHAnsi" w:cstheme="minorHAnsi"/>
                <w:szCs w:val="22"/>
              </w:rPr>
              <w:t>heck</w:t>
            </w:r>
            <w:r w:rsidRPr="00F41DBB">
              <w:rPr>
                <w:rFonts w:asciiTheme="minorHAnsi" w:hAnsiTheme="minorHAnsi" w:cstheme="minorHAnsi"/>
                <w:szCs w:val="22"/>
              </w:rPr>
              <w:t>s of the</w:t>
            </w:r>
            <w:r w:rsidR="003C2A37" w:rsidRPr="00F41DBB">
              <w:rPr>
                <w:rFonts w:asciiTheme="minorHAnsi" w:hAnsiTheme="minorHAnsi" w:cstheme="minorHAnsi"/>
                <w:szCs w:val="22"/>
              </w:rPr>
              <w:t xml:space="preserve"> bell &amp; striker</w:t>
            </w:r>
            <w:r w:rsidRPr="00F41DBB">
              <w:rPr>
                <w:rFonts w:asciiTheme="minorHAnsi" w:hAnsiTheme="minorHAnsi" w:cstheme="minorHAnsi"/>
                <w:szCs w:val="22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777405531"/>
            <w:placeholder>
              <w:docPart w:val="1B863D061B1542D0A794C6A3A2DFC50E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2B31D670" w14:textId="77777777" w:rsidR="003C2A37" w:rsidRPr="00F41DBB" w:rsidRDefault="00213F4E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31FC4089" w14:textId="77777777" w:rsidR="003C2A37" w:rsidRPr="00F41DBB" w:rsidRDefault="003C2A37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655C" w:rsidRPr="00F41DBB" w14:paraId="5E7FCFA7" w14:textId="77777777" w:rsidTr="00EC3BD9">
        <w:trPr>
          <w:trHeight w:val="113"/>
        </w:trPr>
        <w:tc>
          <w:tcPr>
            <w:tcW w:w="10207" w:type="dxa"/>
            <w:gridSpan w:val="4"/>
            <w:shd w:val="clear" w:color="auto" w:fill="BFBFBF" w:themeFill="background1" w:themeFillShade="BF"/>
            <w:vAlign w:val="center"/>
          </w:tcPr>
          <w:p w14:paraId="2086628F" w14:textId="77777777" w:rsidR="007B655C" w:rsidRPr="00F41DBB" w:rsidRDefault="007B655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INSTRUMENT ROOM HOUSKEEPING / CABLE MANAGEMENT</w:t>
            </w:r>
          </w:p>
        </w:tc>
      </w:tr>
      <w:tr w:rsidR="007B655C" w:rsidRPr="00F41DBB" w14:paraId="143115A8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684E3359" w14:textId="77777777" w:rsidR="007B655C" w:rsidRPr="00F41DBB" w:rsidRDefault="007B655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5.15</w:t>
            </w:r>
          </w:p>
        </w:tc>
        <w:tc>
          <w:tcPr>
            <w:tcW w:w="5064" w:type="dxa"/>
            <w:vAlign w:val="center"/>
          </w:tcPr>
          <w:p w14:paraId="1B14DCF0" w14:textId="77777777" w:rsidR="007B655C" w:rsidRPr="00F41DBB" w:rsidRDefault="007B655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Are all cables in good order and well secured / clear of the deck?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171772828"/>
            <w:placeholder>
              <w:docPart w:val="81BD6E252E7644B3AAC810E036258DAE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0A6CA37B" w14:textId="77777777" w:rsidR="007B655C" w:rsidRPr="00F41DBB" w:rsidRDefault="007B655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04C85352" w14:textId="77777777" w:rsidR="007B655C" w:rsidRPr="00F41DBB" w:rsidRDefault="007B655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7B655C" w:rsidRPr="00F41DBB" w14:paraId="69CF8133" w14:textId="77777777" w:rsidTr="00EC3BD9">
        <w:trPr>
          <w:trHeight w:val="113"/>
        </w:trPr>
        <w:tc>
          <w:tcPr>
            <w:tcW w:w="607" w:type="dxa"/>
            <w:vAlign w:val="center"/>
          </w:tcPr>
          <w:p w14:paraId="3A188F98" w14:textId="77777777" w:rsidR="007B655C" w:rsidRPr="00F41DBB" w:rsidRDefault="007B655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5.16</w:t>
            </w:r>
          </w:p>
        </w:tc>
        <w:tc>
          <w:tcPr>
            <w:tcW w:w="5064" w:type="dxa"/>
            <w:vAlign w:val="center"/>
          </w:tcPr>
          <w:p w14:paraId="5B499195" w14:textId="77777777" w:rsidR="007B655C" w:rsidRPr="00F41DBB" w:rsidRDefault="007B655C" w:rsidP="00EA2F10">
            <w:pPr>
              <w:rPr>
                <w:rFonts w:asciiTheme="minorHAnsi" w:hAnsiTheme="minorHAnsi" w:cstheme="minorHAnsi"/>
                <w:szCs w:val="22"/>
              </w:rPr>
            </w:pPr>
            <w:r w:rsidRPr="00F41DBB">
              <w:rPr>
                <w:rFonts w:asciiTheme="minorHAnsi" w:hAnsiTheme="minorHAnsi" w:cstheme="minorHAnsi"/>
                <w:szCs w:val="22"/>
              </w:rPr>
              <w:t>Is the housekeeping standard of the instrument room acceptable?</w:t>
            </w:r>
          </w:p>
        </w:tc>
        <w:sdt>
          <w:sdtPr>
            <w:rPr>
              <w:rFonts w:asciiTheme="minorHAnsi" w:hAnsiTheme="minorHAnsi" w:cstheme="minorHAnsi"/>
              <w:szCs w:val="22"/>
            </w:rPr>
            <w:alias w:val="Answer"/>
            <w:tag w:val="Answer"/>
            <w:id w:val="-1484466000"/>
            <w:placeholder>
              <w:docPart w:val="94B0E9B088D74ABCB23D11D1F6B6A63F"/>
            </w:placeholder>
            <w:showingPlcHdr/>
            <w:comboBox>
              <w:listItem w:value="Choose an item."/>
              <w:listItem w:displayText="Yes" w:value="Yes"/>
              <w:listItem w:displayText="No" w:value="No"/>
              <w:listItem w:displayText="N/A" w:value="N/A"/>
            </w:comboBox>
          </w:sdtPr>
          <w:sdtContent>
            <w:tc>
              <w:tcPr>
                <w:tcW w:w="2410" w:type="dxa"/>
                <w:vAlign w:val="center"/>
              </w:tcPr>
              <w:p w14:paraId="3062F964" w14:textId="77777777" w:rsidR="007B655C" w:rsidRPr="00F41DBB" w:rsidRDefault="007B655C" w:rsidP="00EA2F10">
                <w:pPr>
                  <w:rPr>
                    <w:rFonts w:asciiTheme="minorHAnsi" w:hAnsiTheme="minorHAnsi" w:cstheme="minorHAnsi"/>
                    <w:szCs w:val="22"/>
                  </w:rPr>
                </w:pPr>
                <w:r w:rsidRPr="00F41DBB">
                  <w:rPr>
                    <w:rStyle w:val="PlaceholderText"/>
                    <w:rFonts w:asciiTheme="minorHAnsi" w:eastAsiaTheme="minorHAnsi" w:hAnsiTheme="minorHAnsi" w:cstheme="minorHAnsi"/>
                    <w:szCs w:val="22"/>
                  </w:rPr>
                  <w:t>Choose an item.</w:t>
                </w:r>
              </w:p>
            </w:tc>
          </w:sdtContent>
        </w:sdt>
        <w:tc>
          <w:tcPr>
            <w:tcW w:w="2126" w:type="dxa"/>
            <w:vAlign w:val="center"/>
          </w:tcPr>
          <w:p w14:paraId="60063942" w14:textId="77777777" w:rsidR="007B655C" w:rsidRPr="00F41DBB" w:rsidRDefault="007B655C" w:rsidP="00EA2F1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89C74C4" w14:textId="77777777" w:rsidR="00A73157" w:rsidRPr="00F41DBB" w:rsidRDefault="00A73157" w:rsidP="00D233B5">
      <w:pPr>
        <w:rPr>
          <w:rFonts w:asciiTheme="minorHAnsi" w:hAnsiTheme="minorHAnsi" w:cstheme="minorHAnsi"/>
          <w:szCs w:val="22"/>
        </w:rPr>
      </w:pPr>
    </w:p>
    <w:sectPr w:rsidR="00A73157" w:rsidRPr="00F41DBB" w:rsidSect="00CB7254">
      <w:headerReference w:type="even" r:id="rId12"/>
      <w:headerReference w:type="default" r:id="rId13"/>
      <w:footerReference w:type="even" r:id="rId14"/>
      <w:footerReference w:type="default" r:id="rId15"/>
      <w:pgSz w:w="11907" w:h="16840" w:code="9"/>
      <w:pgMar w:top="851" w:right="1440" w:bottom="851" w:left="1440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19097" w14:textId="77777777" w:rsidR="00084267" w:rsidRDefault="00084267" w:rsidP="003A4324">
      <w:r>
        <w:separator/>
      </w:r>
    </w:p>
  </w:endnote>
  <w:endnote w:type="continuationSeparator" w:id="0">
    <w:p w14:paraId="4F4C59AB" w14:textId="77777777" w:rsidR="00084267" w:rsidRDefault="00084267" w:rsidP="003A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303">
    <w:altName w:val="Times New Roman"/>
    <w:panose1 w:val="00000000000000000000"/>
    <w:charset w:val="00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66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67"/>
      <w:gridCol w:w="6093"/>
    </w:tblGrid>
    <w:tr w:rsidR="00A504C0" w:rsidRPr="0089041A" w14:paraId="52DD4C7B" w14:textId="77777777" w:rsidTr="000C5A31">
      <w:tc>
        <w:tcPr>
          <w:tcW w:w="567" w:type="dxa"/>
          <w:shd w:val="clear" w:color="auto" w:fill="auto"/>
        </w:tcPr>
        <w:p w14:paraId="0AADF397" w14:textId="77777777" w:rsidR="00A504C0" w:rsidRPr="0089041A" w:rsidRDefault="00A504C0" w:rsidP="002F3D1D">
          <w:pPr>
            <w:rPr>
              <w:sz w:val="18"/>
              <w:lang w:val="nb-NO" w:eastAsia="nb-NO"/>
            </w:rPr>
          </w:pPr>
          <w:r w:rsidRPr="0089041A">
            <w:rPr>
              <w:sz w:val="18"/>
              <w:lang w:val="nb-NO" w:eastAsia="nb-NO"/>
            </w:rPr>
            <w:fldChar w:fldCharType="begin"/>
          </w:r>
          <w:r w:rsidRPr="0089041A">
            <w:rPr>
              <w:sz w:val="18"/>
              <w:lang w:val="nb-NO" w:eastAsia="nb-NO"/>
            </w:rPr>
            <w:instrText xml:space="preserve"> PAGE   \* MERGEFORMAT </w:instrText>
          </w:r>
          <w:r w:rsidRPr="0089041A">
            <w:rPr>
              <w:sz w:val="18"/>
              <w:lang w:val="nb-NO" w:eastAsia="nb-NO"/>
            </w:rPr>
            <w:fldChar w:fldCharType="separate"/>
          </w:r>
          <w:r>
            <w:rPr>
              <w:noProof/>
              <w:sz w:val="18"/>
              <w:lang w:val="nb-NO" w:eastAsia="nb-NO"/>
            </w:rPr>
            <w:t>2</w:t>
          </w:r>
          <w:r w:rsidRPr="0089041A">
            <w:rPr>
              <w:sz w:val="18"/>
              <w:lang w:val="nb-NO" w:eastAsia="nb-NO"/>
            </w:rPr>
            <w:fldChar w:fldCharType="end"/>
          </w:r>
        </w:p>
      </w:tc>
      <w:tc>
        <w:tcPr>
          <w:tcW w:w="6093" w:type="dxa"/>
          <w:shd w:val="clear" w:color="auto" w:fill="auto"/>
        </w:tcPr>
        <w:p w14:paraId="4E66A539" w14:textId="77777777" w:rsidR="00A504C0" w:rsidRPr="0089041A" w:rsidRDefault="00A504C0" w:rsidP="002F3D1D">
          <w:pPr>
            <w:jc w:val="center"/>
            <w:rPr>
              <w:rFonts w:ascii="Arial Narrow" w:hAnsi="Arial Narrow"/>
              <w:sz w:val="14"/>
              <w:lang w:eastAsia="nb-NO"/>
            </w:rPr>
          </w:pPr>
          <w:r>
            <w:rPr>
              <w:rFonts w:ascii="Arial Narrow" w:hAnsi="Arial Narrow"/>
              <w:sz w:val="14"/>
              <w:lang w:eastAsia="nb-NO"/>
            </w:rPr>
            <w:t>Doc. No.: XX</w:t>
          </w:r>
          <w:r w:rsidRPr="0089041A">
            <w:rPr>
              <w:rFonts w:ascii="Arial Narrow" w:hAnsi="Arial Narrow"/>
              <w:sz w:val="14"/>
              <w:lang w:eastAsia="nb-NO"/>
            </w:rPr>
            <w:t xml:space="preserve"> - Date:</w:t>
          </w:r>
          <w:r>
            <w:rPr>
              <w:rFonts w:ascii="Arial Narrow" w:hAnsi="Arial Narrow"/>
              <w:sz w:val="14"/>
              <w:lang w:eastAsia="nb-NO"/>
            </w:rPr>
            <w:t xml:space="preserve">19-DEC-2014 </w:t>
          </w:r>
          <w:r w:rsidRPr="0089041A">
            <w:rPr>
              <w:rFonts w:ascii="Arial Narrow" w:hAnsi="Arial Narrow"/>
              <w:sz w:val="14"/>
              <w:lang w:eastAsia="nb-NO"/>
            </w:rPr>
            <w:t xml:space="preserve">- Copyright </w:t>
          </w:r>
          <w:proofErr w:type="spellStart"/>
          <w:r>
            <w:rPr>
              <w:rFonts w:ascii="Arial Narrow" w:hAnsi="Arial Narrow"/>
              <w:sz w:val="14"/>
              <w:lang w:eastAsia="nb-NO"/>
            </w:rPr>
            <w:t>Gimmestad</w:t>
          </w:r>
          <w:proofErr w:type="spellEnd"/>
          <w:r>
            <w:rPr>
              <w:rFonts w:ascii="Arial Narrow" w:hAnsi="Arial Narrow"/>
              <w:sz w:val="14"/>
              <w:lang w:eastAsia="nb-NO"/>
            </w:rPr>
            <w:t xml:space="preserve"> AS</w:t>
          </w:r>
          <w:r w:rsidRPr="0089041A">
            <w:rPr>
              <w:rFonts w:ascii="Arial Narrow" w:hAnsi="Arial Narrow"/>
              <w:sz w:val="14"/>
              <w:lang w:eastAsia="nb-NO"/>
            </w:rPr>
            <w:t xml:space="preserve"> © all rights reserved</w:t>
          </w:r>
        </w:p>
      </w:tc>
    </w:tr>
  </w:tbl>
  <w:p w14:paraId="0ECBDD2F" w14:textId="77777777" w:rsidR="00A504C0" w:rsidRDefault="00A50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503A" w14:textId="40F36369" w:rsidR="00A504C0" w:rsidRPr="00F41DBB" w:rsidRDefault="00A504C0" w:rsidP="00F41DBB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2350C" w14:textId="77777777" w:rsidR="00084267" w:rsidRDefault="00084267" w:rsidP="003A4324">
      <w:r>
        <w:separator/>
      </w:r>
    </w:p>
  </w:footnote>
  <w:footnote w:type="continuationSeparator" w:id="0">
    <w:p w14:paraId="71EC643E" w14:textId="77777777" w:rsidR="00084267" w:rsidRDefault="00084267" w:rsidP="003A4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5789F7"/>
      <w:tblLook w:val="04A0" w:firstRow="1" w:lastRow="0" w:firstColumn="1" w:lastColumn="0" w:noHBand="0" w:noVBand="1"/>
    </w:tblPr>
    <w:tblGrid>
      <w:gridCol w:w="7162"/>
      <w:gridCol w:w="1865"/>
    </w:tblGrid>
    <w:tr w:rsidR="00A504C0" w:rsidRPr="005B54E8" w14:paraId="1B5C08CA" w14:textId="77777777" w:rsidTr="001C341E">
      <w:trPr>
        <w:trHeight w:val="346"/>
      </w:trPr>
      <w:tc>
        <w:tcPr>
          <w:tcW w:w="3967" w:type="pct"/>
          <w:shd w:val="clear" w:color="auto" w:fill="5789F7"/>
          <w:vAlign w:val="center"/>
        </w:tcPr>
        <w:p w14:paraId="265086BE" w14:textId="77777777" w:rsidR="00A504C0" w:rsidRPr="005B54E8" w:rsidRDefault="00A504C0" w:rsidP="00B80966">
          <w:pPr>
            <w:pStyle w:val="SectionHeading"/>
          </w:pPr>
          <w:r>
            <w:t>SECTION Name</w:t>
          </w:r>
        </w:p>
      </w:tc>
      <w:tc>
        <w:tcPr>
          <w:tcW w:w="1033" w:type="pct"/>
          <w:shd w:val="clear" w:color="auto" w:fill="5789F7"/>
          <w:vAlign w:val="center"/>
        </w:tcPr>
        <w:p w14:paraId="7A4DF279" w14:textId="77777777" w:rsidR="00A504C0" w:rsidRPr="005B54E8" w:rsidRDefault="00A504C0" w:rsidP="00B80966">
          <w:pPr>
            <w:pStyle w:val="SectionHeading"/>
          </w:pPr>
          <w:r>
            <w:t>COMPANY</w:t>
          </w:r>
        </w:p>
      </w:tc>
    </w:tr>
  </w:tbl>
  <w:p w14:paraId="34C9F889" w14:textId="77777777" w:rsidR="00A504C0" w:rsidRDefault="00A504C0" w:rsidP="003A4324">
    <w:pPr>
      <w:pStyle w:val="1Poi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57" w:type="dxa"/>
      <w:tblInd w:w="-52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14"/>
      <w:gridCol w:w="6458"/>
      <w:gridCol w:w="1985"/>
    </w:tblGrid>
    <w:tr w:rsidR="0037340E" w14:paraId="27F5D810" w14:textId="77777777" w:rsidTr="007B3464">
      <w:trPr>
        <w:cantSplit/>
        <w:trHeight w:val="130"/>
      </w:trPr>
      <w:tc>
        <w:tcPr>
          <w:tcW w:w="181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DAC2B03" w14:textId="2D6AEB79" w:rsidR="0037340E" w:rsidRPr="00330BC0" w:rsidRDefault="0037340E" w:rsidP="0037340E">
          <w:pPr>
            <w:pStyle w:val="DefaultText"/>
            <w:spacing w:line="256" w:lineRule="auto"/>
            <w:jc w:val="center"/>
            <w:rPr>
              <w:rFonts w:ascii="Tahoma" w:hAnsi="Tahoma" w:cs="Tahoma"/>
              <w:b/>
              <w:bCs/>
              <w:lang w:bidi="th-TH"/>
            </w:rPr>
          </w:pPr>
          <w:r w:rsidRPr="00330BC0">
            <w:rPr>
              <w:rFonts w:ascii="Tahoma" w:hAnsi="Tahoma" w:cs="Tahoma"/>
              <w:b/>
              <w:bCs/>
              <w:color w:val="0070C0"/>
              <w:lang w:bidi="th-TH"/>
            </w:rPr>
            <w:t>HSSEQ-28c</w:t>
          </w:r>
        </w:p>
      </w:tc>
      <w:tc>
        <w:tcPr>
          <w:tcW w:w="645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0FADD52" w14:textId="77777777" w:rsidR="0037340E" w:rsidRPr="00330BC0" w:rsidRDefault="0037340E" w:rsidP="0037340E">
          <w:pPr>
            <w:pStyle w:val="DefaultText"/>
            <w:spacing w:line="256" w:lineRule="auto"/>
            <w:jc w:val="center"/>
            <w:rPr>
              <w:rFonts w:ascii="Tahoma" w:hAnsi="Tahoma" w:cs="Tahoma"/>
              <w:sz w:val="22"/>
              <w:lang w:bidi="th-TH"/>
            </w:rPr>
          </w:pPr>
        </w:p>
      </w:tc>
      <w:tc>
        <w:tcPr>
          <w:tcW w:w="198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309545A" w14:textId="29634D2B" w:rsidR="0037340E" w:rsidRPr="00330BC0" w:rsidRDefault="0037340E" w:rsidP="0037340E">
          <w:pPr>
            <w:pStyle w:val="TableText"/>
            <w:spacing w:line="256" w:lineRule="auto"/>
            <w:jc w:val="center"/>
            <w:rPr>
              <w:rFonts w:ascii="Tahoma" w:hAnsi="Tahoma" w:cs="Tahoma"/>
              <w:b/>
              <w:bCs/>
              <w:sz w:val="22"/>
              <w:lang w:eastAsia="ja-JP" w:bidi="th-TH"/>
            </w:rPr>
          </w:pPr>
          <w:r w:rsidRPr="00330BC0">
            <w:rPr>
              <w:rFonts w:ascii="Tahoma" w:hAnsi="Tahoma" w:cs="Tahoma"/>
              <w:b/>
              <w:bCs/>
              <w:sz w:val="16"/>
              <w:lang w:bidi="th-TH"/>
            </w:rPr>
            <w:t>Form No.: HSSEQ-28c</w:t>
          </w:r>
        </w:p>
      </w:tc>
    </w:tr>
    <w:tr w:rsidR="0037340E" w14:paraId="656341EC" w14:textId="77777777" w:rsidTr="007B3464">
      <w:trPr>
        <w:cantSplit/>
        <w:trHeight w:val="249"/>
      </w:trPr>
      <w:tc>
        <w:tcPr>
          <w:tcW w:w="181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D6EAFB6" w14:textId="77777777" w:rsidR="0037340E" w:rsidRPr="00330BC0" w:rsidRDefault="0037340E" w:rsidP="0037340E">
          <w:pPr>
            <w:spacing w:line="256" w:lineRule="auto"/>
            <w:jc w:val="center"/>
            <w:rPr>
              <w:rFonts w:ascii="Tahoma" w:hAnsi="Tahoma" w:cs="Tahoma"/>
              <w:lang w:bidi="th-TH"/>
            </w:rPr>
          </w:pPr>
        </w:p>
      </w:tc>
      <w:tc>
        <w:tcPr>
          <w:tcW w:w="645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A57A10D" w14:textId="77777777" w:rsidR="0037340E" w:rsidRPr="00330BC0" w:rsidRDefault="0037340E" w:rsidP="0037340E">
          <w:pPr>
            <w:pStyle w:val="TableText"/>
            <w:spacing w:line="256" w:lineRule="auto"/>
            <w:jc w:val="center"/>
            <w:rPr>
              <w:rFonts w:ascii="Tahoma" w:hAnsi="Tahoma" w:cs="Tahoma"/>
              <w:b/>
              <w:bCs/>
              <w:sz w:val="28"/>
              <w:szCs w:val="28"/>
              <w:lang w:bidi="th-TH"/>
            </w:rPr>
          </w:pPr>
        </w:p>
      </w:tc>
      <w:tc>
        <w:tcPr>
          <w:tcW w:w="198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ECA3196" w14:textId="77777777" w:rsidR="0037340E" w:rsidRPr="00330BC0" w:rsidRDefault="0037340E" w:rsidP="0037340E">
          <w:pPr>
            <w:pStyle w:val="TableText"/>
            <w:spacing w:line="256" w:lineRule="auto"/>
            <w:jc w:val="center"/>
            <w:rPr>
              <w:rFonts w:ascii="Tahoma" w:hAnsi="Tahoma" w:cs="Tahoma"/>
              <w:color w:val="FF0000"/>
              <w:sz w:val="14"/>
              <w:lang w:bidi="th-TH"/>
            </w:rPr>
          </w:pPr>
          <w:r w:rsidRPr="00330BC0">
            <w:rPr>
              <w:rFonts w:ascii="Tahoma" w:hAnsi="Tahoma" w:cs="Tahoma"/>
              <w:color w:val="FF0000"/>
              <w:sz w:val="14"/>
              <w:lang w:bidi="th-TH"/>
            </w:rPr>
            <w:t>Revision: 01</w:t>
          </w:r>
        </w:p>
        <w:p w14:paraId="3DDD145E" w14:textId="77777777" w:rsidR="0037340E" w:rsidRPr="00330BC0" w:rsidRDefault="0037340E" w:rsidP="0037340E">
          <w:pPr>
            <w:pStyle w:val="TableText"/>
            <w:spacing w:line="256" w:lineRule="auto"/>
            <w:jc w:val="center"/>
            <w:rPr>
              <w:rFonts w:ascii="Tahoma" w:hAnsi="Tahoma" w:cs="Tahoma"/>
              <w:sz w:val="14"/>
              <w:lang w:eastAsia="ja-JP" w:bidi="th-TH"/>
            </w:rPr>
          </w:pPr>
          <w:r w:rsidRPr="00330BC0">
            <w:rPr>
              <w:rFonts w:ascii="Tahoma" w:hAnsi="Tahoma" w:cs="Tahoma"/>
              <w:color w:val="FF0000"/>
              <w:sz w:val="14"/>
              <w:lang w:bidi="th-TH"/>
            </w:rPr>
            <w:t>Date: 15 Oct 2024</w:t>
          </w:r>
        </w:p>
      </w:tc>
    </w:tr>
    <w:tr w:rsidR="0037340E" w14:paraId="41A37EE7" w14:textId="77777777" w:rsidTr="007B3464">
      <w:trPr>
        <w:cantSplit/>
        <w:trHeight w:val="249"/>
      </w:trPr>
      <w:tc>
        <w:tcPr>
          <w:tcW w:w="181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BE4EA87" w14:textId="77777777" w:rsidR="0037340E" w:rsidRPr="00330BC0" w:rsidRDefault="0037340E" w:rsidP="0037340E">
          <w:pPr>
            <w:spacing w:line="256" w:lineRule="auto"/>
            <w:jc w:val="center"/>
            <w:rPr>
              <w:rFonts w:ascii="Tahoma" w:hAnsi="Tahoma" w:cs="Tahoma"/>
              <w:lang w:bidi="th-TH"/>
            </w:rPr>
          </w:pPr>
        </w:p>
      </w:tc>
      <w:tc>
        <w:tcPr>
          <w:tcW w:w="645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806172F" w14:textId="2351E067" w:rsidR="0037340E" w:rsidRPr="00330BC0" w:rsidRDefault="0037340E" w:rsidP="0037340E">
          <w:pPr>
            <w:pStyle w:val="TableText"/>
            <w:spacing w:line="256" w:lineRule="auto"/>
            <w:jc w:val="center"/>
            <w:rPr>
              <w:rFonts w:ascii="Tahoma" w:hAnsi="Tahoma" w:cs="Tahoma"/>
              <w:b/>
              <w:bCs/>
              <w:lang w:eastAsia="ja-JP" w:bidi="th-TH"/>
            </w:rPr>
          </w:pPr>
          <w:r w:rsidRPr="00330BC0">
            <w:rPr>
              <w:rFonts w:ascii="Tahoma" w:hAnsi="Tahoma" w:cs="Tahoma"/>
              <w:lang w:val="pl-PL"/>
            </w:rPr>
            <w:t>Safety Self Assessment (Safety Officer)</w:t>
          </w:r>
        </w:p>
      </w:tc>
      <w:tc>
        <w:tcPr>
          <w:tcW w:w="198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CB42D41" w14:textId="77777777" w:rsidR="0037340E" w:rsidRPr="00330BC0" w:rsidRDefault="0037340E" w:rsidP="0037340E">
          <w:pPr>
            <w:pStyle w:val="TableText"/>
            <w:spacing w:line="256" w:lineRule="auto"/>
            <w:jc w:val="center"/>
            <w:rPr>
              <w:rFonts w:ascii="Tahoma" w:hAnsi="Tahoma" w:cs="Tahoma"/>
              <w:sz w:val="14"/>
              <w:lang w:eastAsia="ja-JP" w:bidi="th-TH"/>
            </w:rPr>
          </w:pPr>
          <w:r w:rsidRPr="00330BC0">
            <w:rPr>
              <w:rFonts w:ascii="Tahoma" w:hAnsi="Tahoma" w:cs="Tahoma"/>
              <w:sz w:val="14"/>
              <w:lang w:eastAsia="ja-JP" w:bidi="th-TH"/>
            </w:rPr>
            <w:t>Issued by: DPA</w:t>
          </w:r>
        </w:p>
        <w:p w14:paraId="573905E1" w14:textId="77777777" w:rsidR="0037340E" w:rsidRPr="00330BC0" w:rsidRDefault="0037340E" w:rsidP="0037340E">
          <w:pPr>
            <w:pStyle w:val="TableText"/>
            <w:spacing w:line="256" w:lineRule="auto"/>
            <w:jc w:val="center"/>
            <w:rPr>
              <w:rFonts w:ascii="Tahoma" w:hAnsi="Tahoma" w:cs="Tahoma"/>
              <w:sz w:val="14"/>
              <w:lang w:eastAsia="ja-JP" w:bidi="th-TH"/>
            </w:rPr>
          </w:pPr>
          <w:r w:rsidRPr="00330BC0">
            <w:rPr>
              <w:rFonts w:ascii="Tahoma" w:hAnsi="Tahoma" w:cs="Tahoma"/>
              <w:sz w:val="14"/>
              <w:lang w:eastAsia="ja-JP" w:bidi="th-TH"/>
            </w:rPr>
            <w:t>Approved by: MD</w:t>
          </w:r>
        </w:p>
      </w:tc>
    </w:tr>
    <w:tr w:rsidR="0037340E" w14:paraId="395F5702" w14:textId="77777777" w:rsidTr="007B3464">
      <w:trPr>
        <w:cantSplit/>
        <w:trHeight w:val="28"/>
      </w:trPr>
      <w:tc>
        <w:tcPr>
          <w:tcW w:w="181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848288E" w14:textId="77777777" w:rsidR="0037340E" w:rsidRPr="00330BC0" w:rsidRDefault="0037340E" w:rsidP="0037340E">
          <w:pPr>
            <w:spacing w:line="256" w:lineRule="auto"/>
            <w:jc w:val="center"/>
            <w:rPr>
              <w:rFonts w:ascii="Tahoma" w:hAnsi="Tahoma" w:cs="Tahoma"/>
              <w:lang w:bidi="th-TH"/>
            </w:rPr>
          </w:pPr>
        </w:p>
      </w:tc>
      <w:tc>
        <w:tcPr>
          <w:tcW w:w="645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34891BF" w14:textId="77777777" w:rsidR="0037340E" w:rsidRPr="00330BC0" w:rsidRDefault="0037340E" w:rsidP="0037340E">
          <w:pPr>
            <w:pStyle w:val="TableText"/>
            <w:spacing w:line="256" w:lineRule="auto"/>
            <w:jc w:val="center"/>
            <w:rPr>
              <w:rFonts w:ascii="Tahoma" w:hAnsi="Tahoma" w:cs="Tahoma"/>
              <w:b/>
            </w:rPr>
          </w:pPr>
        </w:p>
      </w:tc>
      <w:tc>
        <w:tcPr>
          <w:tcW w:w="198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20C3523" w14:textId="77777777" w:rsidR="0037340E" w:rsidRPr="00330BC0" w:rsidRDefault="0037340E" w:rsidP="0037340E">
          <w:pPr>
            <w:pStyle w:val="TableText"/>
            <w:spacing w:line="256" w:lineRule="auto"/>
            <w:jc w:val="center"/>
            <w:rPr>
              <w:rFonts w:ascii="Tahoma" w:hAnsi="Tahoma" w:cs="Tahoma"/>
              <w:sz w:val="21"/>
              <w:lang w:eastAsia="ja-JP" w:bidi="th-TH"/>
            </w:rPr>
          </w:pPr>
          <w:r w:rsidRPr="00330BC0">
            <w:rPr>
              <w:rFonts w:ascii="Tahoma" w:hAnsi="Tahoma" w:cs="Tahoma"/>
              <w:sz w:val="16"/>
              <w:lang w:bidi="th-TH"/>
            </w:rPr>
            <w:t xml:space="preserve">Page: </w:t>
          </w:r>
          <w:r w:rsidRPr="00330BC0">
            <w:rPr>
              <w:rFonts w:ascii="Tahoma" w:hAnsi="Tahoma" w:cs="Tahoma"/>
              <w:sz w:val="16"/>
              <w:lang w:bidi="th-TH"/>
            </w:rPr>
            <w:fldChar w:fldCharType="begin"/>
          </w:r>
          <w:r w:rsidRPr="00330BC0">
            <w:rPr>
              <w:rFonts w:ascii="Tahoma" w:hAnsi="Tahoma" w:cs="Tahoma"/>
              <w:sz w:val="16"/>
              <w:lang w:bidi="th-TH"/>
            </w:rPr>
            <w:instrText xml:space="preserve"> PAGE  \* MERGEFORMAT </w:instrText>
          </w:r>
          <w:r w:rsidRPr="00330BC0">
            <w:rPr>
              <w:rFonts w:ascii="Tahoma" w:hAnsi="Tahoma" w:cs="Tahoma"/>
              <w:sz w:val="16"/>
              <w:lang w:bidi="th-TH"/>
            </w:rPr>
            <w:fldChar w:fldCharType="separate"/>
          </w:r>
          <w:r w:rsidRPr="00330BC0">
            <w:rPr>
              <w:rFonts w:ascii="Tahoma" w:hAnsi="Tahoma" w:cs="Tahoma"/>
              <w:noProof/>
              <w:sz w:val="16"/>
              <w:lang w:bidi="th-TH"/>
            </w:rPr>
            <w:t>1</w:t>
          </w:r>
          <w:r w:rsidRPr="00330BC0">
            <w:rPr>
              <w:rFonts w:ascii="Tahoma" w:hAnsi="Tahoma" w:cs="Tahoma"/>
              <w:sz w:val="16"/>
              <w:lang w:bidi="th-TH"/>
            </w:rPr>
            <w:fldChar w:fldCharType="end"/>
          </w:r>
          <w:r w:rsidRPr="00330BC0">
            <w:rPr>
              <w:rFonts w:ascii="Tahoma" w:hAnsi="Tahoma" w:cs="Tahoma"/>
              <w:sz w:val="16"/>
              <w:lang w:bidi="th-TH"/>
            </w:rPr>
            <w:t xml:space="preserve"> of </w:t>
          </w:r>
          <w:r w:rsidRPr="00330BC0">
            <w:rPr>
              <w:rFonts w:ascii="Tahoma" w:hAnsi="Tahoma" w:cs="Tahoma"/>
              <w:sz w:val="16"/>
              <w:lang w:bidi="th-TH"/>
            </w:rPr>
            <w:fldChar w:fldCharType="begin"/>
          </w:r>
          <w:r w:rsidRPr="00330BC0">
            <w:rPr>
              <w:rFonts w:ascii="Tahoma" w:hAnsi="Tahoma" w:cs="Tahoma"/>
              <w:sz w:val="16"/>
              <w:lang w:bidi="th-TH"/>
            </w:rPr>
            <w:instrText xml:space="preserve"> NUMPAGES  \* MERGEFORMAT </w:instrText>
          </w:r>
          <w:r w:rsidRPr="00330BC0">
            <w:rPr>
              <w:rFonts w:ascii="Tahoma" w:hAnsi="Tahoma" w:cs="Tahoma"/>
              <w:sz w:val="16"/>
              <w:lang w:bidi="th-TH"/>
            </w:rPr>
            <w:fldChar w:fldCharType="separate"/>
          </w:r>
          <w:r w:rsidRPr="00330BC0">
            <w:rPr>
              <w:rFonts w:ascii="Tahoma" w:hAnsi="Tahoma" w:cs="Tahoma"/>
              <w:noProof/>
              <w:sz w:val="16"/>
              <w:lang w:bidi="th-TH"/>
            </w:rPr>
            <w:t>4</w:t>
          </w:r>
          <w:r w:rsidRPr="00330BC0">
            <w:rPr>
              <w:rFonts w:ascii="Tahoma" w:hAnsi="Tahoma" w:cs="Tahoma"/>
              <w:sz w:val="16"/>
              <w:lang w:bidi="th-TH"/>
            </w:rPr>
            <w:fldChar w:fldCharType="end"/>
          </w:r>
        </w:p>
      </w:tc>
    </w:tr>
  </w:tbl>
  <w:p w14:paraId="5D372386" w14:textId="77777777" w:rsidR="0037340E" w:rsidRPr="0037340E" w:rsidRDefault="0037340E">
    <w:pPr>
      <w:pStyle w:val="Header"/>
      <w:rPr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E42"/>
    <w:multiLevelType w:val="multilevel"/>
    <w:tmpl w:val="7576B548"/>
    <w:styleLink w:val="ListStyle"/>
    <w:lvl w:ilvl="0">
      <w:start w:val="1"/>
      <w:numFmt w:val="decimal"/>
      <w:pStyle w:val="FirstLevel"/>
      <w:lvlText w:val="%1)"/>
      <w:lvlJc w:val="left"/>
      <w:pPr>
        <w:ind w:left="510" w:hanging="397"/>
      </w:pPr>
      <w:rPr>
        <w:rFonts w:hint="default"/>
      </w:rPr>
    </w:lvl>
    <w:lvl w:ilvl="1">
      <w:start w:val="1"/>
      <w:numFmt w:val="lowerLetter"/>
      <w:pStyle w:val="SecondLevel"/>
      <w:lvlText w:val="%2)"/>
      <w:lvlJc w:val="left"/>
      <w:pPr>
        <w:ind w:left="867" w:hanging="397"/>
      </w:pPr>
      <w:rPr>
        <w:rFonts w:hint="default"/>
      </w:rPr>
    </w:lvl>
    <w:lvl w:ilvl="2">
      <w:start w:val="1"/>
      <w:numFmt w:val="bullet"/>
      <w:pStyle w:val="ThirdLevel"/>
      <w:suff w:val="space"/>
      <w:lvlText w:val="-"/>
      <w:lvlJc w:val="left"/>
      <w:pPr>
        <w:ind w:left="1191" w:hanging="397"/>
      </w:pPr>
      <w:rPr>
        <w:rFonts w:ascii="font303" w:hAnsi="font303" w:hint="default"/>
        <w:color w:val="000000"/>
      </w:rPr>
    </w:lvl>
    <w:lvl w:ilvl="3">
      <w:start w:val="1"/>
      <w:numFmt w:val="bullet"/>
      <w:pStyle w:val="FourthLevel"/>
      <w:lvlText w:val=""/>
      <w:lvlJc w:val="left"/>
      <w:pPr>
        <w:ind w:left="1072" w:hanging="358"/>
      </w:pPr>
      <w:rPr>
        <w:rFonts w:ascii="Wingdings 2" w:hAnsi="Wingdings 2" w:hint="default"/>
      </w:rPr>
    </w:lvl>
    <w:lvl w:ilvl="4">
      <w:start w:val="1"/>
      <w:numFmt w:val="bullet"/>
      <w:pStyle w:val="FifthLevel"/>
      <w:lvlText w:val="8"/>
      <w:lvlJc w:val="left"/>
      <w:pPr>
        <w:ind w:left="1938" w:hanging="397"/>
      </w:pPr>
      <w:rPr>
        <w:rFonts w:ascii="Webdings" w:hAnsi="Webdings" w:hint="default"/>
      </w:rPr>
    </w:lvl>
    <w:lvl w:ilvl="5">
      <w:start w:val="1"/>
      <w:numFmt w:val="lowerRoman"/>
      <w:lvlText w:val="(%6)"/>
      <w:lvlJc w:val="left"/>
      <w:pPr>
        <w:ind w:left="2295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2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9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66" w:hanging="397"/>
      </w:pPr>
      <w:rPr>
        <w:rFonts w:hint="default"/>
      </w:rPr>
    </w:lvl>
  </w:abstractNum>
  <w:abstractNum w:abstractNumId="1" w15:restartNumberingAfterBreak="0">
    <w:nsid w:val="7BDF7133"/>
    <w:multiLevelType w:val="hybridMultilevel"/>
    <w:tmpl w:val="0B783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63C68"/>
    <w:multiLevelType w:val="multilevel"/>
    <w:tmpl w:val="7576B548"/>
    <w:numStyleLink w:val="ListStyle"/>
  </w:abstractNum>
  <w:num w:numId="1" w16cid:durableId="693115016">
    <w:abstractNumId w:val="0"/>
  </w:num>
  <w:num w:numId="2" w16cid:durableId="803472056">
    <w:abstractNumId w:val="2"/>
    <w:lvlOverride w:ilvl="0">
      <w:lvl w:ilvl="0">
        <w:start w:val="1"/>
        <w:numFmt w:val="decimal"/>
        <w:pStyle w:val="FirstLevel"/>
        <w:lvlText w:val="%1)"/>
        <w:lvlJc w:val="left"/>
        <w:pPr>
          <w:ind w:left="510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pStyle w:val="SecondLevel"/>
        <w:lvlText w:val="%2)"/>
        <w:lvlJc w:val="left"/>
        <w:pPr>
          <w:ind w:left="867" w:hanging="397"/>
        </w:pPr>
        <w:rPr>
          <w:rFonts w:hint="default"/>
        </w:rPr>
      </w:lvl>
    </w:lvlOverride>
    <w:lvlOverride w:ilvl="2">
      <w:lvl w:ilvl="2">
        <w:start w:val="1"/>
        <w:numFmt w:val="bullet"/>
        <w:pStyle w:val="ThirdLevel"/>
        <w:suff w:val="space"/>
        <w:lvlText w:val="-"/>
        <w:lvlJc w:val="left"/>
        <w:pPr>
          <w:ind w:left="1191" w:hanging="397"/>
        </w:pPr>
        <w:rPr>
          <w:rFonts w:ascii="font303" w:hAnsi="font303" w:hint="default"/>
          <w:color w:val="000000"/>
        </w:rPr>
      </w:lvl>
    </w:lvlOverride>
    <w:lvlOverride w:ilvl="3">
      <w:lvl w:ilvl="3">
        <w:start w:val="1"/>
        <w:numFmt w:val="bullet"/>
        <w:pStyle w:val="FourthLevel"/>
        <w:lvlText w:val=""/>
        <w:lvlJc w:val="left"/>
        <w:pPr>
          <w:ind w:left="1072" w:hanging="358"/>
        </w:pPr>
        <w:rPr>
          <w:rFonts w:ascii="Wingdings 2" w:hAnsi="Wingdings 2" w:hint="default"/>
        </w:rPr>
      </w:lvl>
    </w:lvlOverride>
    <w:lvlOverride w:ilvl="4">
      <w:lvl w:ilvl="4">
        <w:start w:val="1"/>
        <w:numFmt w:val="bullet"/>
        <w:pStyle w:val="FifthLevel"/>
        <w:lvlText w:val="8"/>
        <w:lvlJc w:val="left"/>
        <w:pPr>
          <w:ind w:left="1938" w:hanging="397"/>
        </w:pPr>
        <w:rPr>
          <w:rFonts w:ascii="Webdings" w:hAnsi="Webdings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95" w:hanging="39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652" w:hanging="39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009" w:hanging="39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66" w:hanging="397"/>
        </w:pPr>
        <w:rPr>
          <w:rFonts w:hint="default"/>
        </w:rPr>
      </w:lvl>
    </w:lvlOverride>
  </w:num>
  <w:num w:numId="3" w16cid:durableId="127474950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AFA"/>
    <w:rsid w:val="00015768"/>
    <w:rsid w:val="00015DAF"/>
    <w:rsid w:val="000176C6"/>
    <w:rsid w:val="00025C73"/>
    <w:rsid w:val="00030B5D"/>
    <w:rsid w:val="0003571B"/>
    <w:rsid w:val="00037B9F"/>
    <w:rsid w:val="00037DD3"/>
    <w:rsid w:val="00040A50"/>
    <w:rsid w:val="000421EE"/>
    <w:rsid w:val="00043332"/>
    <w:rsid w:val="000454C4"/>
    <w:rsid w:val="000476F4"/>
    <w:rsid w:val="00050F69"/>
    <w:rsid w:val="00053593"/>
    <w:rsid w:val="00074491"/>
    <w:rsid w:val="00074B0F"/>
    <w:rsid w:val="000807B4"/>
    <w:rsid w:val="00084267"/>
    <w:rsid w:val="00086BA2"/>
    <w:rsid w:val="00090A9C"/>
    <w:rsid w:val="000A2935"/>
    <w:rsid w:val="000A52B9"/>
    <w:rsid w:val="000B09A1"/>
    <w:rsid w:val="000B7A61"/>
    <w:rsid w:val="000C0516"/>
    <w:rsid w:val="000C1CAF"/>
    <w:rsid w:val="000C34AB"/>
    <w:rsid w:val="000C5A31"/>
    <w:rsid w:val="000C7421"/>
    <w:rsid w:val="000C7D6C"/>
    <w:rsid w:val="000D567C"/>
    <w:rsid w:val="000D5E30"/>
    <w:rsid w:val="000E309E"/>
    <w:rsid w:val="000E3ACD"/>
    <w:rsid w:val="000E5F21"/>
    <w:rsid w:val="000F73DB"/>
    <w:rsid w:val="001204AC"/>
    <w:rsid w:val="00122528"/>
    <w:rsid w:val="0012451D"/>
    <w:rsid w:val="00124D5C"/>
    <w:rsid w:val="0012634D"/>
    <w:rsid w:val="00127A45"/>
    <w:rsid w:val="00131383"/>
    <w:rsid w:val="00135AE7"/>
    <w:rsid w:val="00141EE1"/>
    <w:rsid w:val="00143CE5"/>
    <w:rsid w:val="00146340"/>
    <w:rsid w:val="0015058C"/>
    <w:rsid w:val="00160141"/>
    <w:rsid w:val="0016096E"/>
    <w:rsid w:val="00164AB6"/>
    <w:rsid w:val="001722B7"/>
    <w:rsid w:val="00172BC8"/>
    <w:rsid w:val="00173CEF"/>
    <w:rsid w:val="001769ED"/>
    <w:rsid w:val="00177380"/>
    <w:rsid w:val="001801CD"/>
    <w:rsid w:val="00185CB4"/>
    <w:rsid w:val="001928DD"/>
    <w:rsid w:val="0019467F"/>
    <w:rsid w:val="001A505E"/>
    <w:rsid w:val="001A608C"/>
    <w:rsid w:val="001B3ACD"/>
    <w:rsid w:val="001B3F98"/>
    <w:rsid w:val="001C0E80"/>
    <w:rsid w:val="001C16EB"/>
    <w:rsid w:val="001C341E"/>
    <w:rsid w:val="001C6532"/>
    <w:rsid w:val="001D28FB"/>
    <w:rsid w:val="001D5BDF"/>
    <w:rsid w:val="001E3F96"/>
    <w:rsid w:val="001E5093"/>
    <w:rsid w:val="001E7185"/>
    <w:rsid w:val="001E71FD"/>
    <w:rsid w:val="001F14E7"/>
    <w:rsid w:val="001F1DB3"/>
    <w:rsid w:val="001F421E"/>
    <w:rsid w:val="001F42BE"/>
    <w:rsid w:val="001F42C9"/>
    <w:rsid w:val="001F650B"/>
    <w:rsid w:val="001F7708"/>
    <w:rsid w:val="002017FE"/>
    <w:rsid w:val="002034EF"/>
    <w:rsid w:val="00205085"/>
    <w:rsid w:val="00213F4E"/>
    <w:rsid w:val="00215052"/>
    <w:rsid w:val="002164DA"/>
    <w:rsid w:val="0021797A"/>
    <w:rsid w:val="002179E4"/>
    <w:rsid w:val="0024099F"/>
    <w:rsid w:val="00243F96"/>
    <w:rsid w:val="002463A4"/>
    <w:rsid w:val="00247C5C"/>
    <w:rsid w:val="0025054F"/>
    <w:rsid w:val="00251089"/>
    <w:rsid w:val="0025115B"/>
    <w:rsid w:val="00261214"/>
    <w:rsid w:val="00265982"/>
    <w:rsid w:val="00275767"/>
    <w:rsid w:val="00277FB4"/>
    <w:rsid w:val="002801B0"/>
    <w:rsid w:val="00294F9C"/>
    <w:rsid w:val="002A0D46"/>
    <w:rsid w:val="002A3C77"/>
    <w:rsid w:val="002A3C9D"/>
    <w:rsid w:val="002A5CB0"/>
    <w:rsid w:val="002A69F0"/>
    <w:rsid w:val="002A72D1"/>
    <w:rsid w:val="002B6709"/>
    <w:rsid w:val="002C2EE7"/>
    <w:rsid w:val="002E57B4"/>
    <w:rsid w:val="002E7FBB"/>
    <w:rsid w:val="002F145D"/>
    <w:rsid w:val="002F3526"/>
    <w:rsid w:val="002F3D1D"/>
    <w:rsid w:val="002F5830"/>
    <w:rsid w:val="002F7AF2"/>
    <w:rsid w:val="003012BC"/>
    <w:rsid w:val="003019AA"/>
    <w:rsid w:val="003139C0"/>
    <w:rsid w:val="00321A88"/>
    <w:rsid w:val="003264A0"/>
    <w:rsid w:val="00330BC0"/>
    <w:rsid w:val="003335F8"/>
    <w:rsid w:val="00345307"/>
    <w:rsid w:val="00346D2F"/>
    <w:rsid w:val="00347CF0"/>
    <w:rsid w:val="003503B2"/>
    <w:rsid w:val="00352EB9"/>
    <w:rsid w:val="003535F4"/>
    <w:rsid w:val="00355B9E"/>
    <w:rsid w:val="00356CAC"/>
    <w:rsid w:val="0037340E"/>
    <w:rsid w:val="003773B2"/>
    <w:rsid w:val="00386B48"/>
    <w:rsid w:val="00387C54"/>
    <w:rsid w:val="003A1088"/>
    <w:rsid w:val="003A4324"/>
    <w:rsid w:val="003B546B"/>
    <w:rsid w:val="003C03BD"/>
    <w:rsid w:val="003C2A37"/>
    <w:rsid w:val="003C34AB"/>
    <w:rsid w:val="003C6D41"/>
    <w:rsid w:val="003C7EDF"/>
    <w:rsid w:val="003D0487"/>
    <w:rsid w:val="003D1B01"/>
    <w:rsid w:val="003D4088"/>
    <w:rsid w:val="003D6592"/>
    <w:rsid w:val="003D784C"/>
    <w:rsid w:val="003D7ADE"/>
    <w:rsid w:val="003E129D"/>
    <w:rsid w:val="003E155C"/>
    <w:rsid w:val="003E2F98"/>
    <w:rsid w:val="003E7C25"/>
    <w:rsid w:val="003F1618"/>
    <w:rsid w:val="003F1A54"/>
    <w:rsid w:val="003F2007"/>
    <w:rsid w:val="00401C4A"/>
    <w:rsid w:val="00403671"/>
    <w:rsid w:val="00406B66"/>
    <w:rsid w:val="004239CA"/>
    <w:rsid w:val="0043395D"/>
    <w:rsid w:val="00433A14"/>
    <w:rsid w:val="00433BDA"/>
    <w:rsid w:val="00434D30"/>
    <w:rsid w:val="0043547D"/>
    <w:rsid w:val="004446D9"/>
    <w:rsid w:val="00452247"/>
    <w:rsid w:val="00455B51"/>
    <w:rsid w:val="00464DC0"/>
    <w:rsid w:val="00465A81"/>
    <w:rsid w:val="0046636A"/>
    <w:rsid w:val="00466C76"/>
    <w:rsid w:val="00476B79"/>
    <w:rsid w:val="00485B14"/>
    <w:rsid w:val="004860FA"/>
    <w:rsid w:val="00487B57"/>
    <w:rsid w:val="00490C8E"/>
    <w:rsid w:val="00491D80"/>
    <w:rsid w:val="00492E27"/>
    <w:rsid w:val="00494049"/>
    <w:rsid w:val="004A3DFB"/>
    <w:rsid w:val="004B1413"/>
    <w:rsid w:val="004B3F19"/>
    <w:rsid w:val="004C20A5"/>
    <w:rsid w:val="004D5161"/>
    <w:rsid w:val="004E011D"/>
    <w:rsid w:val="004E4007"/>
    <w:rsid w:val="004F3C21"/>
    <w:rsid w:val="00502E15"/>
    <w:rsid w:val="00503921"/>
    <w:rsid w:val="00517E51"/>
    <w:rsid w:val="00526B6D"/>
    <w:rsid w:val="00526D6C"/>
    <w:rsid w:val="005313B2"/>
    <w:rsid w:val="00533589"/>
    <w:rsid w:val="00553270"/>
    <w:rsid w:val="00574457"/>
    <w:rsid w:val="005913CF"/>
    <w:rsid w:val="00594C31"/>
    <w:rsid w:val="005A43B6"/>
    <w:rsid w:val="005B1576"/>
    <w:rsid w:val="005B4828"/>
    <w:rsid w:val="005B4B19"/>
    <w:rsid w:val="005C35DE"/>
    <w:rsid w:val="005C64C5"/>
    <w:rsid w:val="005D1F7E"/>
    <w:rsid w:val="005E3617"/>
    <w:rsid w:val="005E49CD"/>
    <w:rsid w:val="005E607A"/>
    <w:rsid w:val="005F4199"/>
    <w:rsid w:val="00601A68"/>
    <w:rsid w:val="00603406"/>
    <w:rsid w:val="006161EB"/>
    <w:rsid w:val="00623A25"/>
    <w:rsid w:val="00635256"/>
    <w:rsid w:val="006453EA"/>
    <w:rsid w:val="0065255F"/>
    <w:rsid w:val="006608D0"/>
    <w:rsid w:val="00664C82"/>
    <w:rsid w:val="00674DCB"/>
    <w:rsid w:val="00677B0E"/>
    <w:rsid w:val="00685134"/>
    <w:rsid w:val="00686121"/>
    <w:rsid w:val="00687EA9"/>
    <w:rsid w:val="006902B5"/>
    <w:rsid w:val="006C4B92"/>
    <w:rsid w:val="006D3832"/>
    <w:rsid w:val="006D4CAB"/>
    <w:rsid w:val="006E08AD"/>
    <w:rsid w:val="006F3073"/>
    <w:rsid w:val="006F36EB"/>
    <w:rsid w:val="006F5412"/>
    <w:rsid w:val="006F6B4D"/>
    <w:rsid w:val="007065F6"/>
    <w:rsid w:val="007100F9"/>
    <w:rsid w:val="00713F62"/>
    <w:rsid w:val="007154AE"/>
    <w:rsid w:val="007156D2"/>
    <w:rsid w:val="00733C12"/>
    <w:rsid w:val="00733CF1"/>
    <w:rsid w:val="007341EC"/>
    <w:rsid w:val="00734B38"/>
    <w:rsid w:val="00737545"/>
    <w:rsid w:val="00747D2C"/>
    <w:rsid w:val="0075079F"/>
    <w:rsid w:val="00751655"/>
    <w:rsid w:val="00755E87"/>
    <w:rsid w:val="00756233"/>
    <w:rsid w:val="007606F6"/>
    <w:rsid w:val="00763C0C"/>
    <w:rsid w:val="007643CE"/>
    <w:rsid w:val="00772242"/>
    <w:rsid w:val="00780DBD"/>
    <w:rsid w:val="00781006"/>
    <w:rsid w:val="00781B2E"/>
    <w:rsid w:val="00785727"/>
    <w:rsid w:val="0078734D"/>
    <w:rsid w:val="007878C2"/>
    <w:rsid w:val="007A467F"/>
    <w:rsid w:val="007A7F01"/>
    <w:rsid w:val="007B08D1"/>
    <w:rsid w:val="007B18E6"/>
    <w:rsid w:val="007B2BCE"/>
    <w:rsid w:val="007B655C"/>
    <w:rsid w:val="007C1215"/>
    <w:rsid w:val="007C32CE"/>
    <w:rsid w:val="007C4EF7"/>
    <w:rsid w:val="007D435D"/>
    <w:rsid w:val="007E5D1E"/>
    <w:rsid w:val="007E7C9B"/>
    <w:rsid w:val="007F1A34"/>
    <w:rsid w:val="007F20BA"/>
    <w:rsid w:val="007F2C91"/>
    <w:rsid w:val="007F718B"/>
    <w:rsid w:val="008078F8"/>
    <w:rsid w:val="00811380"/>
    <w:rsid w:val="00814ABE"/>
    <w:rsid w:val="00823EBD"/>
    <w:rsid w:val="00837B88"/>
    <w:rsid w:val="00837F1B"/>
    <w:rsid w:val="0084379E"/>
    <w:rsid w:val="008437AB"/>
    <w:rsid w:val="00843ACA"/>
    <w:rsid w:val="00845B0B"/>
    <w:rsid w:val="00846193"/>
    <w:rsid w:val="00852728"/>
    <w:rsid w:val="00853323"/>
    <w:rsid w:val="00857859"/>
    <w:rsid w:val="008631B2"/>
    <w:rsid w:val="00865F70"/>
    <w:rsid w:val="008676DE"/>
    <w:rsid w:val="008808F1"/>
    <w:rsid w:val="0088310D"/>
    <w:rsid w:val="00883B16"/>
    <w:rsid w:val="0088563C"/>
    <w:rsid w:val="008A1E2F"/>
    <w:rsid w:val="008A4A5E"/>
    <w:rsid w:val="008B41D1"/>
    <w:rsid w:val="008C7108"/>
    <w:rsid w:val="008D1188"/>
    <w:rsid w:val="008D20DF"/>
    <w:rsid w:val="008F0E7C"/>
    <w:rsid w:val="008F2471"/>
    <w:rsid w:val="00902628"/>
    <w:rsid w:val="009034CE"/>
    <w:rsid w:val="00903C7C"/>
    <w:rsid w:val="00905D42"/>
    <w:rsid w:val="00906F4B"/>
    <w:rsid w:val="00914F62"/>
    <w:rsid w:val="009224CD"/>
    <w:rsid w:val="00923AFA"/>
    <w:rsid w:val="00924FD8"/>
    <w:rsid w:val="00925BE5"/>
    <w:rsid w:val="00930CCA"/>
    <w:rsid w:val="00930E19"/>
    <w:rsid w:val="00934CDB"/>
    <w:rsid w:val="00947E6B"/>
    <w:rsid w:val="00952484"/>
    <w:rsid w:val="00960D68"/>
    <w:rsid w:val="00963B3F"/>
    <w:rsid w:val="00964843"/>
    <w:rsid w:val="00964AD9"/>
    <w:rsid w:val="009668A7"/>
    <w:rsid w:val="00970125"/>
    <w:rsid w:val="00970E38"/>
    <w:rsid w:val="009765AD"/>
    <w:rsid w:val="0098163E"/>
    <w:rsid w:val="009979F0"/>
    <w:rsid w:val="009A571A"/>
    <w:rsid w:val="009A70AD"/>
    <w:rsid w:val="009C061F"/>
    <w:rsid w:val="009C5C54"/>
    <w:rsid w:val="009D0374"/>
    <w:rsid w:val="009D0E15"/>
    <w:rsid w:val="009E021F"/>
    <w:rsid w:val="009F461F"/>
    <w:rsid w:val="00A00435"/>
    <w:rsid w:val="00A00B5B"/>
    <w:rsid w:val="00A012A5"/>
    <w:rsid w:val="00A0153F"/>
    <w:rsid w:val="00A17EA9"/>
    <w:rsid w:val="00A20207"/>
    <w:rsid w:val="00A2217C"/>
    <w:rsid w:val="00A255A6"/>
    <w:rsid w:val="00A277C3"/>
    <w:rsid w:val="00A3007E"/>
    <w:rsid w:val="00A301FB"/>
    <w:rsid w:val="00A30C38"/>
    <w:rsid w:val="00A365BC"/>
    <w:rsid w:val="00A371D0"/>
    <w:rsid w:val="00A461BD"/>
    <w:rsid w:val="00A47116"/>
    <w:rsid w:val="00A504C0"/>
    <w:rsid w:val="00A533B8"/>
    <w:rsid w:val="00A536F0"/>
    <w:rsid w:val="00A55E61"/>
    <w:rsid w:val="00A56BF5"/>
    <w:rsid w:val="00A56D57"/>
    <w:rsid w:val="00A61166"/>
    <w:rsid w:val="00A63A70"/>
    <w:rsid w:val="00A73157"/>
    <w:rsid w:val="00A76531"/>
    <w:rsid w:val="00A769C1"/>
    <w:rsid w:val="00A835DE"/>
    <w:rsid w:val="00A83DF0"/>
    <w:rsid w:val="00A86CF6"/>
    <w:rsid w:val="00A93B79"/>
    <w:rsid w:val="00AA18D5"/>
    <w:rsid w:val="00AA7C64"/>
    <w:rsid w:val="00AB3D61"/>
    <w:rsid w:val="00AC4357"/>
    <w:rsid w:val="00AC44C9"/>
    <w:rsid w:val="00AC5408"/>
    <w:rsid w:val="00AC7FFE"/>
    <w:rsid w:val="00AD753E"/>
    <w:rsid w:val="00AE5B9D"/>
    <w:rsid w:val="00AF471F"/>
    <w:rsid w:val="00B03811"/>
    <w:rsid w:val="00B0511A"/>
    <w:rsid w:val="00B1324A"/>
    <w:rsid w:val="00B14755"/>
    <w:rsid w:val="00B16F60"/>
    <w:rsid w:val="00B231AE"/>
    <w:rsid w:val="00B23BCD"/>
    <w:rsid w:val="00B27354"/>
    <w:rsid w:val="00B320C1"/>
    <w:rsid w:val="00B36ADF"/>
    <w:rsid w:val="00B43046"/>
    <w:rsid w:val="00B46406"/>
    <w:rsid w:val="00B52360"/>
    <w:rsid w:val="00B551C9"/>
    <w:rsid w:val="00B6790B"/>
    <w:rsid w:val="00B706A2"/>
    <w:rsid w:val="00B7287D"/>
    <w:rsid w:val="00B74135"/>
    <w:rsid w:val="00B763E3"/>
    <w:rsid w:val="00B76EA7"/>
    <w:rsid w:val="00B80966"/>
    <w:rsid w:val="00B86FE5"/>
    <w:rsid w:val="00B87DAA"/>
    <w:rsid w:val="00BA30D5"/>
    <w:rsid w:val="00BB2D2B"/>
    <w:rsid w:val="00BB4A42"/>
    <w:rsid w:val="00BB4D92"/>
    <w:rsid w:val="00BB5427"/>
    <w:rsid w:val="00BC1511"/>
    <w:rsid w:val="00BC5EE3"/>
    <w:rsid w:val="00BC76BC"/>
    <w:rsid w:val="00BE2CD1"/>
    <w:rsid w:val="00BE4A95"/>
    <w:rsid w:val="00BE5350"/>
    <w:rsid w:val="00BE5CDA"/>
    <w:rsid w:val="00BE70BE"/>
    <w:rsid w:val="00BF09AC"/>
    <w:rsid w:val="00BF0B9B"/>
    <w:rsid w:val="00C02900"/>
    <w:rsid w:val="00C13F88"/>
    <w:rsid w:val="00C15EAD"/>
    <w:rsid w:val="00C2757D"/>
    <w:rsid w:val="00C27846"/>
    <w:rsid w:val="00C33F78"/>
    <w:rsid w:val="00C37925"/>
    <w:rsid w:val="00C37D73"/>
    <w:rsid w:val="00C429B6"/>
    <w:rsid w:val="00C5049E"/>
    <w:rsid w:val="00C52131"/>
    <w:rsid w:val="00C572C9"/>
    <w:rsid w:val="00C649A9"/>
    <w:rsid w:val="00C71083"/>
    <w:rsid w:val="00C74256"/>
    <w:rsid w:val="00C7733F"/>
    <w:rsid w:val="00C863D5"/>
    <w:rsid w:val="00C87BE3"/>
    <w:rsid w:val="00C90495"/>
    <w:rsid w:val="00C976B2"/>
    <w:rsid w:val="00CA0365"/>
    <w:rsid w:val="00CB7254"/>
    <w:rsid w:val="00CC1C25"/>
    <w:rsid w:val="00CC40E8"/>
    <w:rsid w:val="00CD02AA"/>
    <w:rsid w:val="00CD1042"/>
    <w:rsid w:val="00CD1D2E"/>
    <w:rsid w:val="00CE07F5"/>
    <w:rsid w:val="00CE5047"/>
    <w:rsid w:val="00CE5EBC"/>
    <w:rsid w:val="00CF0BB7"/>
    <w:rsid w:val="00CF2EF1"/>
    <w:rsid w:val="00CF518D"/>
    <w:rsid w:val="00CF60CD"/>
    <w:rsid w:val="00D017F4"/>
    <w:rsid w:val="00D02EB7"/>
    <w:rsid w:val="00D10969"/>
    <w:rsid w:val="00D1108C"/>
    <w:rsid w:val="00D1593F"/>
    <w:rsid w:val="00D233B5"/>
    <w:rsid w:val="00D32973"/>
    <w:rsid w:val="00D329E2"/>
    <w:rsid w:val="00D379D2"/>
    <w:rsid w:val="00D37D17"/>
    <w:rsid w:val="00D402EB"/>
    <w:rsid w:val="00D43C87"/>
    <w:rsid w:val="00D55936"/>
    <w:rsid w:val="00D62217"/>
    <w:rsid w:val="00D706FD"/>
    <w:rsid w:val="00D7484C"/>
    <w:rsid w:val="00D751C8"/>
    <w:rsid w:val="00D8664A"/>
    <w:rsid w:val="00D86FCC"/>
    <w:rsid w:val="00D908B0"/>
    <w:rsid w:val="00D92629"/>
    <w:rsid w:val="00DA3FAA"/>
    <w:rsid w:val="00DA47AA"/>
    <w:rsid w:val="00DB539C"/>
    <w:rsid w:val="00DC3985"/>
    <w:rsid w:val="00DC4C94"/>
    <w:rsid w:val="00DC6C29"/>
    <w:rsid w:val="00DD1983"/>
    <w:rsid w:val="00DD571E"/>
    <w:rsid w:val="00DD630E"/>
    <w:rsid w:val="00DE77A3"/>
    <w:rsid w:val="00DF659E"/>
    <w:rsid w:val="00DF7DD3"/>
    <w:rsid w:val="00E0225A"/>
    <w:rsid w:val="00E13C04"/>
    <w:rsid w:val="00E14524"/>
    <w:rsid w:val="00E2012C"/>
    <w:rsid w:val="00E20DA4"/>
    <w:rsid w:val="00E3759D"/>
    <w:rsid w:val="00E41412"/>
    <w:rsid w:val="00E53374"/>
    <w:rsid w:val="00E5570C"/>
    <w:rsid w:val="00E618CF"/>
    <w:rsid w:val="00E63047"/>
    <w:rsid w:val="00E6485E"/>
    <w:rsid w:val="00E6595E"/>
    <w:rsid w:val="00E77AFE"/>
    <w:rsid w:val="00E80FE9"/>
    <w:rsid w:val="00E83042"/>
    <w:rsid w:val="00E83AAF"/>
    <w:rsid w:val="00E84E82"/>
    <w:rsid w:val="00E93A23"/>
    <w:rsid w:val="00E9514E"/>
    <w:rsid w:val="00EA22A4"/>
    <w:rsid w:val="00EA2DB3"/>
    <w:rsid w:val="00EA2F10"/>
    <w:rsid w:val="00EA4345"/>
    <w:rsid w:val="00EA4890"/>
    <w:rsid w:val="00EA4D7F"/>
    <w:rsid w:val="00EB5087"/>
    <w:rsid w:val="00EC294F"/>
    <w:rsid w:val="00EC306A"/>
    <w:rsid w:val="00EC3BD9"/>
    <w:rsid w:val="00EE4AB5"/>
    <w:rsid w:val="00EE5175"/>
    <w:rsid w:val="00EF4EAA"/>
    <w:rsid w:val="00F142A1"/>
    <w:rsid w:val="00F164C0"/>
    <w:rsid w:val="00F164D9"/>
    <w:rsid w:val="00F33AFD"/>
    <w:rsid w:val="00F34784"/>
    <w:rsid w:val="00F41DBB"/>
    <w:rsid w:val="00F42F54"/>
    <w:rsid w:val="00F52ECD"/>
    <w:rsid w:val="00F65843"/>
    <w:rsid w:val="00F74502"/>
    <w:rsid w:val="00F74940"/>
    <w:rsid w:val="00F75885"/>
    <w:rsid w:val="00F76C66"/>
    <w:rsid w:val="00F81592"/>
    <w:rsid w:val="00F81C7D"/>
    <w:rsid w:val="00F81E1E"/>
    <w:rsid w:val="00F84108"/>
    <w:rsid w:val="00F84998"/>
    <w:rsid w:val="00F862BB"/>
    <w:rsid w:val="00F9092C"/>
    <w:rsid w:val="00F91BB7"/>
    <w:rsid w:val="00F94E5A"/>
    <w:rsid w:val="00F964C8"/>
    <w:rsid w:val="00FA0810"/>
    <w:rsid w:val="00FB0459"/>
    <w:rsid w:val="00FB5EC0"/>
    <w:rsid w:val="00FC01B3"/>
    <w:rsid w:val="00FD351C"/>
    <w:rsid w:val="00FD3717"/>
    <w:rsid w:val="00FD43EE"/>
    <w:rsid w:val="00FE233D"/>
    <w:rsid w:val="00FE46A6"/>
    <w:rsid w:val="00FE52C6"/>
    <w:rsid w:val="00FF0C5D"/>
    <w:rsid w:val="00FF4D38"/>
    <w:rsid w:val="00FF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09D8E"/>
  <w15:docId w15:val="{19DD73F2-5F48-4753-A430-B6E87981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1" w:qFormat="1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9668A7"/>
    <w:pPr>
      <w:spacing w:after="0" w:line="240" w:lineRule="auto"/>
    </w:pPr>
    <w:rPr>
      <w:rFonts w:ascii="Calibri" w:eastAsia="Times New Roman" w:hAnsi="Calibri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767"/>
    <w:pPr>
      <w:keepNext/>
      <w:keepLines/>
      <w:spacing w:before="240"/>
      <w:outlineLvl w:val="0"/>
    </w:pPr>
    <w:rPr>
      <w:rFonts w:ascii="Arial" w:hAnsi="Arial" w:cs="Arial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767"/>
    <w:pPr>
      <w:keepNext/>
      <w:keepLines/>
      <w:spacing w:before="40"/>
      <w:outlineLvl w:val="1"/>
    </w:pPr>
    <w:rPr>
      <w:rFonts w:ascii="Arial" w:hAnsi="Arial" w:cs="Arial"/>
      <w:b/>
      <w:color w:val="00206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5767"/>
    <w:pPr>
      <w:keepNext/>
      <w:keepLines/>
      <w:spacing w:before="40"/>
      <w:outlineLvl w:val="2"/>
    </w:pPr>
    <w:rPr>
      <w:rFonts w:ascii="Arial" w:hAnsi="Arial" w:cs="Arial"/>
      <w:b/>
      <w:color w:val="0020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964AD9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sid w:val="00275767"/>
    <w:rPr>
      <w:rFonts w:ascii="Arial" w:eastAsia="Times New Roman" w:hAnsi="Arial" w:cs="Arial"/>
      <w:b/>
      <w:color w:val="002060"/>
      <w:sz w:val="32"/>
      <w:szCs w:val="32"/>
    </w:rPr>
  </w:style>
  <w:style w:type="paragraph" w:styleId="Footer">
    <w:name w:val="footer"/>
    <w:next w:val="Normal"/>
    <w:link w:val="FooterChar"/>
    <w:unhideWhenUsed/>
    <w:rsid w:val="00275767"/>
    <w:pPr>
      <w:spacing w:after="0" w:line="240" w:lineRule="auto"/>
      <w:jc w:val="center"/>
    </w:pPr>
    <w:rPr>
      <w:rFonts w:ascii="Calibri" w:eastAsia="Times New Roman" w:hAnsi="Calibri" w:cs="Times New Roman"/>
      <w:sz w:val="14"/>
      <w:lang w:eastAsia="nb-NO"/>
    </w:rPr>
  </w:style>
  <w:style w:type="character" w:customStyle="1" w:styleId="FooterChar">
    <w:name w:val="Footer Char"/>
    <w:link w:val="Footer"/>
    <w:uiPriority w:val="99"/>
    <w:rsid w:val="00275767"/>
    <w:rPr>
      <w:rFonts w:ascii="Calibri" w:eastAsia="Times New Roman" w:hAnsi="Calibri" w:cs="Times New Roman"/>
      <w:sz w:val="14"/>
      <w:lang w:eastAsia="nb-NO"/>
    </w:rPr>
  </w:style>
  <w:style w:type="paragraph" w:customStyle="1" w:styleId="1Point">
    <w:name w:val="1 Point"/>
    <w:basedOn w:val="Footer"/>
    <w:rsid w:val="00275767"/>
    <w:rPr>
      <w:sz w:val="2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27576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5767"/>
    <w:rPr>
      <w:rFonts w:ascii="Consolas" w:eastAsia="Calibri" w:hAnsi="Consolas" w:cs="Consolas"/>
      <w:sz w:val="21"/>
      <w:szCs w:val="21"/>
    </w:rPr>
  </w:style>
  <w:style w:type="character" w:customStyle="1" w:styleId="EvenPageNumber">
    <w:name w:val="Even Page Number"/>
    <w:uiPriority w:val="1"/>
    <w:rsid w:val="00275767"/>
    <w:rPr>
      <w:rFonts w:ascii="Calibri" w:eastAsia="Times New Roman" w:hAnsi="Calibri"/>
      <w:sz w:val="18"/>
      <w:lang w:val="nb-NO" w:eastAsia="nb-NO"/>
    </w:rPr>
  </w:style>
  <w:style w:type="paragraph" w:customStyle="1" w:styleId="FourthLevel">
    <w:name w:val="Fourth Level"/>
    <w:basedOn w:val="Normal"/>
    <w:rsid w:val="001F14E7"/>
    <w:pPr>
      <w:numPr>
        <w:ilvl w:val="3"/>
        <w:numId w:val="2"/>
      </w:numPr>
    </w:pPr>
  </w:style>
  <w:style w:type="paragraph" w:customStyle="1" w:styleId="ThirdLevel">
    <w:name w:val="Third Level"/>
    <w:basedOn w:val="Normal"/>
    <w:qFormat/>
    <w:rsid w:val="00902628"/>
    <w:pPr>
      <w:numPr>
        <w:ilvl w:val="2"/>
        <w:numId w:val="2"/>
      </w:numPr>
      <w:tabs>
        <w:tab w:val="left" w:pos="524"/>
      </w:tabs>
      <w:spacing w:line="312" w:lineRule="auto"/>
    </w:pPr>
    <w:rPr>
      <w:sz w:val="24"/>
    </w:rPr>
  </w:style>
  <w:style w:type="character" w:customStyle="1" w:styleId="Heading2Char">
    <w:name w:val="Heading 2 Char"/>
    <w:link w:val="Heading2"/>
    <w:uiPriority w:val="9"/>
    <w:rsid w:val="00275767"/>
    <w:rPr>
      <w:rFonts w:ascii="Arial" w:eastAsia="Times New Roman" w:hAnsi="Arial" w:cs="Arial"/>
      <w:b/>
      <w:color w:val="002060"/>
      <w:sz w:val="26"/>
      <w:szCs w:val="26"/>
    </w:rPr>
  </w:style>
  <w:style w:type="character" w:customStyle="1" w:styleId="Heading3Char">
    <w:name w:val="Heading 3 Char"/>
    <w:link w:val="Heading3"/>
    <w:uiPriority w:val="9"/>
    <w:rsid w:val="00275767"/>
    <w:rPr>
      <w:rFonts w:ascii="Arial" w:eastAsia="Times New Roman" w:hAnsi="Arial" w:cs="Arial"/>
      <w:b/>
      <w:color w:val="002060"/>
      <w:sz w:val="24"/>
      <w:szCs w:val="24"/>
    </w:rPr>
  </w:style>
  <w:style w:type="paragraph" w:customStyle="1" w:styleId="Caution">
    <w:name w:val="Caution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before="60" w:after="60"/>
      <w:ind w:left="1418" w:right="454" w:hanging="1021"/>
      <w:contextualSpacing/>
    </w:pPr>
    <w:rPr>
      <w:i/>
      <w:sz w:val="26"/>
      <w:szCs w:val="26"/>
      <w:lang w:eastAsia="nb-NO"/>
    </w:rPr>
  </w:style>
  <w:style w:type="paragraph" w:customStyle="1" w:styleId="FirstLevel">
    <w:name w:val="First Level"/>
    <w:basedOn w:val="Normal"/>
    <w:qFormat/>
    <w:rsid w:val="00902628"/>
    <w:pPr>
      <w:numPr>
        <w:numId w:val="2"/>
      </w:numPr>
      <w:tabs>
        <w:tab w:val="left" w:pos="524"/>
        <w:tab w:val="right" w:leader="dot" w:pos="9106"/>
      </w:tabs>
      <w:spacing w:line="312" w:lineRule="auto"/>
      <w:contextualSpacing/>
    </w:pPr>
    <w:rPr>
      <w:sz w:val="28"/>
      <w:szCs w:val="26"/>
    </w:rPr>
  </w:style>
  <w:style w:type="paragraph" w:customStyle="1" w:styleId="SecondLevel">
    <w:name w:val="Second Level"/>
    <w:basedOn w:val="Normal"/>
    <w:qFormat/>
    <w:rsid w:val="00902628"/>
    <w:pPr>
      <w:numPr>
        <w:ilvl w:val="1"/>
        <w:numId w:val="2"/>
      </w:numPr>
      <w:tabs>
        <w:tab w:val="right" w:leader="dot" w:pos="6747"/>
      </w:tabs>
      <w:spacing w:line="312" w:lineRule="auto"/>
    </w:pPr>
    <w:rPr>
      <w:sz w:val="28"/>
    </w:rPr>
  </w:style>
  <w:style w:type="paragraph" w:customStyle="1" w:styleId="Note">
    <w:name w:val="Note"/>
    <w:link w:val="NoteChar"/>
    <w:uiPriority w:val="9"/>
    <w:qFormat/>
    <w:rsid w:val="00B14755"/>
    <w:pPr>
      <w:keepLines/>
      <w:pBdr>
        <w:top w:val="single" w:sz="2" w:space="1" w:color="DEEAF6"/>
        <w:left w:val="single" w:sz="2" w:space="4" w:color="DEEAF6"/>
        <w:bottom w:val="single" w:sz="2" w:space="1" w:color="DEEAF6"/>
        <w:right w:val="single" w:sz="2" w:space="4" w:color="DEEAF6"/>
      </w:pBdr>
      <w:shd w:val="clear" w:color="auto" w:fill="DEEAF6"/>
      <w:tabs>
        <w:tab w:val="left" w:pos="1134"/>
      </w:tabs>
      <w:spacing w:before="60" w:after="60" w:line="240" w:lineRule="auto"/>
      <w:ind w:left="1106" w:right="454" w:hanging="737"/>
      <w:contextualSpacing/>
    </w:pPr>
    <w:rPr>
      <w:rFonts w:ascii="Calibri" w:eastAsia="Times New Roman" w:hAnsi="Calibri" w:cs="Times New Roman"/>
      <w:sz w:val="24"/>
      <w:szCs w:val="24"/>
      <w:lang w:eastAsia="nb-NO"/>
    </w:rPr>
  </w:style>
  <w:style w:type="character" w:customStyle="1" w:styleId="NoteChar">
    <w:name w:val="Note Char"/>
    <w:link w:val="Note"/>
    <w:uiPriority w:val="9"/>
    <w:rsid w:val="00B14755"/>
    <w:rPr>
      <w:rFonts w:ascii="Calibri" w:eastAsia="Times New Roman" w:hAnsi="Calibri" w:cs="Times New Roman"/>
      <w:sz w:val="24"/>
      <w:szCs w:val="24"/>
      <w:shd w:val="clear" w:color="auto" w:fill="DEEAF6"/>
      <w:lang w:eastAsia="nb-NO"/>
    </w:rPr>
  </w:style>
  <w:style w:type="character" w:customStyle="1" w:styleId="OddPageNumber">
    <w:name w:val="Odd Page Number"/>
    <w:uiPriority w:val="1"/>
    <w:rsid w:val="00275767"/>
    <w:rPr>
      <w:rFonts w:eastAsia="Times New Roman"/>
      <w:sz w:val="18"/>
      <w:lang w:val="nb-NO" w:eastAsia="nb-NO"/>
    </w:rPr>
  </w:style>
  <w:style w:type="paragraph" w:customStyle="1" w:styleId="FifthLevel">
    <w:name w:val="Fifth Level"/>
    <w:basedOn w:val="Normal"/>
    <w:rsid w:val="001F14E7"/>
    <w:pPr>
      <w:numPr>
        <w:ilvl w:val="4"/>
        <w:numId w:val="2"/>
      </w:numPr>
    </w:pPr>
  </w:style>
  <w:style w:type="paragraph" w:customStyle="1" w:styleId="ListFooter">
    <w:name w:val="List Footer"/>
    <w:basedOn w:val="Normal"/>
    <w:qFormat/>
    <w:rsid w:val="00346D2F"/>
    <w:pPr>
      <w:pBdr>
        <w:top w:val="single" w:sz="4" w:space="1" w:color="auto"/>
        <w:bottom w:val="single" w:sz="4" w:space="1" w:color="auto"/>
      </w:pBdr>
      <w:shd w:val="pct12" w:color="FFCF1C" w:fill="FFFFFF"/>
      <w:spacing w:before="120" w:after="120" w:line="264" w:lineRule="auto"/>
      <w:ind w:left="28" w:right="28"/>
      <w:jc w:val="center"/>
    </w:pPr>
    <w:rPr>
      <w:sz w:val="26"/>
      <w:szCs w:val="26"/>
      <w:lang w:eastAsia="nb-NO"/>
    </w:rPr>
  </w:style>
  <w:style w:type="paragraph" w:customStyle="1" w:styleId="SectionHeading">
    <w:name w:val="Section Heading"/>
    <w:basedOn w:val="Normal"/>
    <w:rsid w:val="00B80966"/>
    <w:rPr>
      <w:rFonts w:ascii="Arial" w:hAnsi="Arial" w:cs="Arial"/>
      <w:b/>
      <w:caps/>
      <w:color w:val="FFFFFF"/>
      <w:lang w:eastAsia="nb-NO"/>
    </w:rPr>
  </w:style>
  <w:style w:type="character" w:styleId="Strong">
    <w:name w:val="Strong"/>
    <w:aliases w:val="Bold"/>
    <w:uiPriority w:val="1"/>
    <w:qFormat/>
    <w:rsid w:val="00275767"/>
    <w:rPr>
      <w:b/>
      <w:bCs/>
      <w:lang w:val="en-US"/>
    </w:rPr>
  </w:style>
  <w:style w:type="paragraph" w:customStyle="1" w:styleId="WarningBody">
    <w:name w:val="Warning Body"/>
    <w:basedOn w:val="Normal"/>
    <w:qFormat/>
    <w:rsid w:val="001F14E7"/>
    <w:pPr>
      <w:keepLines/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pct50" w:color="FDC82F" w:fill="auto"/>
      <w:spacing w:after="60"/>
      <w:ind w:left="425" w:right="454" w:hanging="28"/>
      <w:contextualSpacing/>
    </w:pPr>
    <w:rPr>
      <w:i/>
      <w:sz w:val="26"/>
      <w:szCs w:val="26"/>
    </w:rPr>
  </w:style>
  <w:style w:type="paragraph" w:customStyle="1" w:styleId="WarningHeading">
    <w:name w:val="Warning Heading"/>
    <w:basedOn w:val="Normal"/>
    <w:next w:val="WarningBody"/>
    <w:qFormat/>
    <w:rsid w:val="00B14755"/>
    <w:pPr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  <w:shd w:val="clear" w:color="auto" w:fill="FF0000"/>
      <w:spacing w:before="60"/>
      <w:ind w:left="397" w:right="454"/>
    </w:pPr>
    <w:rPr>
      <w:b/>
      <w:bCs/>
      <w:i/>
      <w:iCs/>
      <w:color w:val="FFFFFF"/>
      <w:sz w:val="26"/>
    </w:rPr>
  </w:style>
  <w:style w:type="character" w:styleId="Hyperlink">
    <w:name w:val="Hyperlink"/>
    <w:basedOn w:val="DefaultParagraphFont"/>
    <w:uiPriority w:val="99"/>
    <w:unhideWhenUsed/>
    <w:rsid w:val="00B76EA7"/>
    <w:rPr>
      <w:color w:val="0563C1" w:themeColor="hyperlink"/>
      <w:u w:val="single"/>
    </w:rPr>
  </w:style>
  <w:style w:type="paragraph" w:customStyle="1" w:styleId="TitlePage">
    <w:name w:val="Title Page"/>
    <w:basedOn w:val="NoSpacing"/>
    <w:link w:val="TitlePageChar"/>
    <w:uiPriority w:val="14"/>
    <w:rsid w:val="00B76EA7"/>
    <w:pPr>
      <w:spacing w:after="240"/>
    </w:pPr>
    <w:rPr>
      <w:rFonts w:eastAsiaTheme="minorEastAsia"/>
      <w:sz w:val="18"/>
      <w:szCs w:val="16"/>
      <w:lang w:eastAsia="nb-NO"/>
    </w:rPr>
  </w:style>
  <w:style w:type="character" w:customStyle="1" w:styleId="TitlePageChar">
    <w:name w:val="Title Page Char"/>
    <w:basedOn w:val="DefaultParagraphFont"/>
    <w:link w:val="TitlePage"/>
    <w:uiPriority w:val="14"/>
    <w:rsid w:val="00B76EA7"/>
    <w:rPr>
      <w:rFonts w:eastAsiaTheme="minorEastAsia"/>
      <w:sz w:val="18"/>
      <w:szCs w:val="16"/>
      <w:lang w:eastAsia="nb-NO"/>
    </w:rPr>
  </w:style>
  <w:style w:type="paragraph" w:styleId="TOC1">
    <w:name w:val="toc 1"/>
    <w:basedOn w:val="Normal"/>
    <w:next w:val="Normal"/>
    <w:autoRedefine/>
    <w:uiPriority w:val="39"/>
    <w:unhideWhenUsed/>
    <w:rsid w:val="00713F62"/>
    <w:pPr>
      <w:tabs>
        <w:tab w:val="right" w:leader="dot" w:pos="6738"/>
      </w:tabs>
      <w:spacing w:before="120" w:after="40" w:line="276" w:lineRule="auto"/>
    </w:pPr>
    <w:rPr>
      <w:rFonts w:asciiTheme="minorHAnsi" w:eastAsiaTheme="minorEastAsia" w:hAnsiTheme="minorHAnsi" w:cstheme="minorBidi"/>
      <w:b/>
      <w:caps/>
      <w:noProof/>
      <w:color w:val="2E74B5" w:themeColor="accent1" w:themeShade="BF"/>
      <w:lang w:eastAsia="nb-NO"/>
    </w:rPr>
  </w:style>
  <w:style w:type="paragraph" w:styleId="TOC2">
    <w:name w:val="toc 2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line="276" w:lineRule="auto"/>
      <w:ind w:left="567"/>
    </w:pPr>
    <w:rPr>
      <w:rFonts w:asciiTheme="minorHAnsi" w:eastAsiaTheme="minorEastAsia" w:hAnsiTheme="minorHAnsi" w:cstheme="minorBidi"/>
      <w:b/>
      <w:noProof/>
      <w:color w:val="2E74B5" w:themeColor="accent1" w:themeShade="BF"/>
      <w:lang w:eastAsia="nb-NO"/>
    </w:rPr>
  </w:style>
  <w:style w:type="paragraph" w:styleId="TOC3">
    <w:name w:val="toc 3"/>
    <w:basedOn w:val="Normal"/>
    <w:next w:val="Normal"/>
    <w:autoRedefine/>
    <w:uiPriority w:val="39"/>
    <w:unhideWhenUsed/>
    <w:rsid w:val="00B76EA7"/>
    <w:pPr>
      <w:tabs>
        <w:tab w:val="right" w:leader="dot" w:pos="6738"/>
      </w:tabs>
      <w:spacing w:after="100" w:line="276" w:lineRule="auto"/>
      <w:ind w:left="1134"/>
      <w:contextualSpacing/>
    </w:pPr>
    <w:rPr>
      <w:rFonts w:asciiTheme="minorHAnsi" w:eastAsiaTheme="minorEastAsia" w:hAnsiTheme="minorHAnsi" w:cstheme="minorBidi"/>
      <w:noProof/>
      <w:lang w:eastAsia="nb-NO"/>
    </w:rPr>
  </w:style>
  <w:style w:type="paragraph" w:styleId="TOCHeading">
    <w:name w:val="TOC Heading"/>
    <w:basedOn w:val="Heading1"/>
    <w:next w:val="Normal"/>
    <w:uiPriority w:val="39"/>
    <w:unhideWhenUsed/>
    <w:rsid w:val="00B76EA7"/>
    <w:pPr>
      <w:spacing w:before="200" w:after="24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nb-NO"/>
    </w:rPr>
  </w:style>
  <w:style w:type="paragraph" w:styleId="Header">
    <w:name w:val="header"/>
    <w:basedOn w:val="Normal"/>
    <w:link w:val="HeaderChar"/>
    <w:unhideWhenUsed/>
    <w:locked/>
    <w:rsid w:val="003A43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324"/>
    <w:rPr>
      <w:rFonts w:ascii="Calibri" w:eastAsia="Calibri" w:hAnsi="Calibri" w:cs="Times New Roman"/>
    </w:rPr>
  </w:style>
  <w:style w:type="numbering" w:customStyle="1" w:styleId="ListStyle">
    <w:name w:val="List Style"/>
    <w:uiPriority w:val="99"/>
    <w:rsid w:val="001F14E7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BF0B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B9B"/>
    <w:rPr>
      <w:rFonts w:ascii="Segoe UI" w:eastAsia="Calibri" w:hAnsi="Segoe UI" w:cs="Segoe UI"/>
      <w:sz w:val="18"/>
      <w:szCs w:val="18"/>
    </w:rPr>
  </w:style>
  <w:style w:type="paragraph" w:customStyle="1" w:styleId="BlankPage">
    <w:name w:val="Blank Page"/>
    <w:link w:val="BlankPageChar"/>
    <w:rsid w:val="00C429B6"/>
    <w:pPr>
      <w:spacing w:before="4680" w:after="0"/>
      <w:jc w:val="center"/>
    </w:pPr>
    <w:rPr>
      <w:rFonts w:ascii="Calibri" w:eastAsia="Calibri" w:hAnsi="Calibri" w:cs="Times New Roman"/>
      <w:noProof/>
    </w:rPr>
  </w:style>
  <w:style w:type="character" w:customStyle="1" w:styleId="BlankPageChar">
    <w:name w:val="Blank Page Char"/>
    <w:basedOn w:val="DefaultParagraphFont"/>
    <w:link w:val="BlankPage"/>
    <w:rsid w:val="00C429B6"/>
    <w:rPr>
      <w:rFonts w:ascii="Calibri" w:eastAsia="Calibri" w:hAnsi="Calibri" w:cs="Times New Roman"/>
      <w:noProof/>
    </w:rPr>
  </w:style>
  <w:style w:type="paragraph" w:styleId="ListParagraph">
    <w:name w:val="List Paragraph"/>
    <w:basedOn w:val="Normal"/>
    <w:uiPriority w:val="34"/>
    <w:locked/>
    <w:rsid w:val="003139C0"/>
    <w:pPr>
      <w:ind w:left="720"/>
      <w:contextualSpacing/>
    </w:pPr>
  </w:style>
  <w:style w:type="paragraph" w:customStyle="1" w:styleId="ListHeading">
    <w:name w:val="List Heading"/>
    <w:basedOn w:val="Normal"/>
    <w:next w:val="Normal"/>
    <w:qFormat/>
    <w:rsid w:val="00756233"/>
    <w:pPr>
      <w:pBdr>
        <w:top w:val="single" w:sz="4" w:space="0" w:color="003351"/>
        <w:left w:val="single" w:sz="4" w:space="4" w:color="003351"/>
        <w:bottom w:val="single" w:sz="4" w:space="1" w:color="003351"/>
        <w:right w:val="single" w:sz="4" w:space="4" w:color="003351"/>
      </w:pBdr>
      <w:shd w:val="clear" w:color="auto" w:fill="00475B"/>
      <w:spacing w:before="120" w:after="120" w:line="480" w:lineRule="exact"/>
      <w:ind w:left="113" w:right="113"/>
    </w:pPr>
    <w:rPr>
      <w:b/>
      <w:bCs/>
      <w:color w:val="FFFFFF"/>
      <w:sz w:val="28"/>
      <w:szCs w:val="22"/>
    </w:rPr>
  </w:style>
  <w:style w:type="paragraph" w:styleId="BodyText">
    <w:name w:val="Body Text"/>
    <w:basedOn w:val="Normal"/>
    <w:link w:val="BodyTextChar"/>
    <w:autoRedefine/>
    <w:locked/>
    <w:rsid w:val="001E5093"/>
    <w:pPr>
      <w:spacing w:after="120"/>
      <w:ind w:left="709"/>
      <w:jc w:val="both"/>
    </w:pPr>
    <w:rPr>
      <w:rFonts w:ascii="Tahoma" w:hAnsi="Tahoma"/>
      <w:sz w:val="20"/>
    </w:rPr>
  </w:style>
  <w:style w:type="character" w:customStyle="1" w:styleId="BodyTextChar">
    <w:name w:val="Body Text Char"/>
    <w:basedOn w:val="DefaultParagraphFont"/>
    <w:link w:val="BodyText"/>
    <w:rsid w:val="001E5093"/>
    <w:rPr>
      <w:rFonts w:ascii="Tahoma" w:eastAsia="Times New Roman" w:hAnsi="Tahoma" w:cs="Times New Roman"/>
      <w:sz w:val="20"/>
      <w:szCs w:val="20"/>
      <w:lang w:val="en-GB"/>
    </w:rPr>
  </w:style>
  <w:style w:type="paragraph" w:customStyle="1" w:styleId="Form2">
    <w:name w:val="Form2"/>
    <w:basedOn w:val="Normal"/>
    <w:rsid w:val="000C34AB"/>
    <w:rPr>
      <w:sz w:val="20"/>
    </w:rPr>
  </w:style>
  <w:style w:type="paragraph" w:customStyle="1" w:styleId="Default">
    <w:name w:val="Default"/>
    <w:rsid w:val="000C34AB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</w:rPr>
  </w:style>
  <w:style w:type="table" w:styleId="TableGrid">
    <w:name w:val="Table Grid"/>
    <w:basedOn w:val="TableNormal"/>
    <w:uiPriority w:val="39"/>
    <w:locked/>
    <w:rsid w:val="009F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locked/>
    <w:rsid w:val="009F461F"/>
    <w:rPr>
      <w:color w:val="808080"/>
    </w:rPr>
  </w:style>
  <w:style w:type="character" w:customStyle="1" w:styleId="searchhighlight">
    <w:name w:val="searchhighlight"/>
    <w:basedOn w:val="DefaultParagraphFont"/>
    <w:rsid w:val="000C0516"/>
    <w:rPr>
      <w:shd w:val="clear" w:color="auto" w:fill="87CEFA"/>
    </w:rPr>
  </w:style>
  <w:style w:type="character" w:customStyle="1" w:styleId="mcbreadcrumbsdivider">
    <w:name w:val="mcbreadcrumbsdivider"/>
    <w:basedOn w:val="DefaultParagraphFont"/>
    <w:rsid w:val="000C0516"/>
  </w:style>
  <w:style w:type="character" w:customStyle="1" w:styleId="mcbreadcrumbs">
    <w:name w:val="mcbreadcrumbs"/>
    <w:basedOn w:val="DefaultParagraphFont"/>
    <w:rsid w:val="000C0516"/>
  </w:style>
  <w:style w:type="paragraph" w:styleId="Revision">
    <w:name w:val="Revision"/>
    <w:hidden/>
    <w:uiPriority w:val="99"/>
    <w:semiHidden/>
    <w:rsid w:val="0015058C"/>
    <w:pPr>
      <w:spacing w:after="0" w:line="240" w:lineRule="auto"/>
    </w:pPr>
    <w:rPr>
      <w:rFonts w:ascii="Calibri" w:eastAsia="Times New Roman" w:hAnsi="Calibri" w:cs="Times New Roman"/>
      <w:szCs w:val="20"/>
      <w:lang w:val="en-GB"/>
    </w:rPr>
  </w:style>
  <w:style w:type="paragraph" w:customStyle="1" w:styleId="DefaultText">
    <w:name w:val="Default Text"/>
    <w:basedOn w:val="Normal"/>
    <w:rsid w:val="0037340E"/>
    <w:pPr>
      <w:overflowPunct w:val="0"/>
      <w:autoSpaceDE w:val="0"/>
      <w:autoSpaceDN w:val="0"/>
      <w:adjustRightInd w:val="0"/>
    </w:pPr>
    <w:rPr>
      <w:rFonts w:ascii="Times New Roman" w:eastAsia="MS Mincho" w:hAnsi="Times New Roman"/>
      <w:sz w:val="24"/>
    </w:rPr>
  </w:style>
  <w:style w:type="paragraph" w:customStyle="1" w:styleId="TableText">
    <w:name w:val="Table Text"/>
    <w:basedOn w:val="Normal"/>
    <w:rsid w:val="0037340E"/>
    <w:pPr>
      <w:overflowPunct w:val="0"/>
      <w:autoSpaceDE w:val="0"/>
      <w:autoSpaceDN w:val="0"/>
      <w:adjustRightInd w:val="0"/>
    </w:pPr>
    <w:rPr>
      <w:rFonts w:ascii="Times New Roman" w:eastAsia="MS Mincho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RK\Gimmestad%20Workshop\VMS\VShips%20A4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93C06-D43D-4DDB-9C2C-AED0C05314EC}"/>
      </w:docPartPr>
      <w:docPartBody>
        <w:p w:rsidR="00654BA6" w:rsidRDefault="00654BA6">
          <w:r w:rsidRPr="006D09E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77995-27FC-418C-83F4-AE22AC2920ED}"/>
      </w:docPartPr>
      <w:docPartBody>
        <w:p w:rsidR="009F2140" w:rsidRDefault="009F2140"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D0761EB48A3C45A1917C9BEA8F9AA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93196-213F-4114-9585-D297C353FC0B}"/>
      </w:docPartPr>
      <w:docPartBody>
        <w:p w:rsidR="009F2140" w:rsidRDefault="009F2140" w:rsidP="009F2140">
          <w:pPr>
            <w:pStyle w:val="D0761EB48A3C45A1917C9BEA8F9AAC21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366FFD2C99A544D59E257A93089CF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D5928-24B6-454D-A012-2AF37113382A}"/>
      </w:docPartPr>
      <w:docPartBody>
        <w:p w:rsidR="009F2140" w:rsidRDefault="009F2140" w:rsidP="009F2140">
          <w:pPr>
            <w:pStyle w:val="366FFD2C99A544D59E257A93089CF694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D853F82A12574C4FB32F844CEE07F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EB225-1FE9-48F1-B548-584623C3024B}"/>
      </w:docPartPr>
      <w:docPartBody>
        <w:p w:rsidR="009F2140" w:rsidRDefault="009F2140" w:rsidP="009F2140">
          <w:pPr>
            <w:pStyle w:val="D853F82A12574C4FB32F844CEE07F430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7E79C0D6ABEE438CB0C869713B4CD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47E06-A185-4895-B585-E8D6EBFA0852}"/>
      </w:docPartPr>
      <w:docPartBody>
        <w:p w:rsidR="009F2140" w:rsidRDefault="009F2140" w:rsidP="009F2140">
          <w:pPr>
            <w:pStyle w:val="7E79C0D6ABEE438CB0C869713B4CD8FA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B4D663724ED1469180EC3CA62422D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287AE-ABA5-4467-B776-4E100CCE2323}"/>
      </w:docPartPr>
      <w:docPartBody>
        <w:p w:rsidR="009F2140" w:rsidRDefault="009F2140" w:rsidP="009F2140">
          <w:pPr>
            <w:pStyle w:val="B4D663724ED1469180EC3CA62422D53E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BE89013B4EE94077B1BD18E922C8A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F2DA0-BEAC-4622-B60B-83584B0B9215}"/>
      </w:docPartPr>
      <w:docPartBody>
        <w:p w:rsidR="009F2140" w:rsidRDefault="009F2140" w:rsidP="009F2140">
          <w:pPr>
            <w:pStyle w:val="BE89013B4EE94077B1BD18E922C8AF71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6FCDFF00DEAF4160B56D7D419E0F2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A03E9-34F4-4C12-8FE7-D0EF687AC922}"/>
      </w:docPartPr>
      <w:docPartBody>
        <w:p w:rsidR="009F2140" w:rsidRDefault="009F2140" w:rsidP="009F2140">
          <w:pPr>
            <w:pStyle w:val="6FCDFF00DEAF4160B56D7D419E0F29AB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44468CD1DB614D34A19EE8A915586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BDF71-67E2-4230-8BBB-90E11037820C}"/>
      </w:docPartPr>
      <w:docPartBody>
        <w:p w:rsidR="009F2140" w:rsidRDefault="009F2140" w:rsidP="009F2140">
          <w:pPr>
            <w:pStyle w:val="44468CD1DB614D34A19EE8A915586AC8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BE6DAC4049234B25996596083CE84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43851-1089-4E27-961E-0AD4D9DA0B67}"/>
      </w:docPartPr>
      <w:docPartBody>
        <w:p w:rsidR="009F2140" w:rsidRDefault="009F2140" w:rsidP="009F2140">
          <w:pPr>
            <w:pStyle w:val="BE6DAC4049234B25996596083CE843D5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55E38D75E06E41BF8FD717E8A5A50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1E39B-6827-492C-91F0-1CF694AB3110}"/>
      </w:docPartPr>
      <w:docPartBody>
        <w:p w:rsidR="009F2140" w:rsidRDefault="009F2140" w:rsidP="009F2140">
          <w:pPr>
            <w:pStyle w:val="55E38D75E06E41BF8FD717E8A5A50E04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5CDF156C7EA044BAB1570AE8FA632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96304-9D19-41D1-B410-1D24DACB7500}"/>
      </w:docPartPr>
      <w:docPartBody>
        <w:p w:rsidR="009F2140" w:rsidRDefault="009F2140" w:rsidP="009F2140">
          <w:pPr>
            <w:pStyle w:val="5CDF156C7EA044BAB1570AE8FA632D3F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C9CD194FA07741A0BA09B72C4D6F0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A3584-517D-4761-AE8B-2E27E13A9754}"/>
      </w:docPartPr>
      <w:docPartBody>
        <w:p w:rsidR="009F2140" w:rsidRDefault="009F2140" w:rsidP="009F2140">
          <w:pPr>
            <w:pStyle w:val="C9CD194FA07741A0BA09B72C4D6F0A4A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A74D641F6F3A4773A64C7BDE8A191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D57E5-EB6C-48A5-A05E-46924CC611FE}"/>
      </w:docPartPr>
      <w:docPartBody>
        <w:p w:rsidR="009F2140" w:rsidRDefault="009F2140" w:rsidP="009F2140">
          <w:pPr>
            <w:pStyle w:val="A74D641F6F3A4773A64C7BDE8A191DD9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D53800B7727147F48D8CFE5E6C81D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3D3CB-74C8-465D-8CFE-D5E190CD43CD}"/>
      </w:docPartPr>
      <w:docPartBody>
        <w:p w:rsidR="009F2140" w:rsidRDefault="009F2140" w:rsidP="009F2140">
          <w:pPr>
            <w:pStyle w:val="D53800B7727147F48D8CFE5E6C81DE56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B74E7A69EE9749429D2303AD2E9E9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DC231-9DF1-44B4-A26E-0D063E226599}"/>
      </w:docPartPr>
      <w:docPartBody>
        <w:p w:rsidR="009F2140" w:rsidRDefault="009F2140" w:rsidP="009F2140">
          <w:pPr>
            <w:pStyle w:val="B74E7A69EE9749429D2303AD2E9E91EA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A71C40D428E7403B95F995F169C5A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03470-02DE-4EF5-A1F3-14D6F06A61DD}"/>
      </w:docPartPr>
      <w:docPartBody>
        <w:p w:rsidR="009F2140" w:rsidRDefault="009F2140" w:rsidP="009F2140">
          <w:pPr>
            <w:pStyle w:val="A71C40D428E7403B95F995F169C5AD54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C56113694E4A4061BE6F35552B979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E2162-92C0-4DA3-8D85-FB1E3B00C59E}"/>
      </w:docPartPr>
      <w:docPartBody>
        <w:p w:rsidR="009F2140" w:rsidRDefault="009F2140" w:rsidP="009F2140">
          <w:pPr>
            <w:pStyle w:val="C56113694E4A4061BE6F35552B979B47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7CFAD96CF8214352A4006C85D1E35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7E395-8F12-471D-98D4-EF1EB1C88D97}"/>
      </w:docPartPr>
      <w:docPartBody>
        <w:p w:rsidR="009F2140" w:rsidRDefault="009F2140" w:rsidP="009F2140">
          <w:pPr>
            <w:pStyle w:val="7CFAD96CF8214352A4006C85D1E354A3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97325DEECB1A4B5F9D6FE34E255ED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2D935-7CA8-4334-9F55-87EA13824850}"/>
      </w:docPartPr>
      <w:docPartBody>
        <w:p w:rsidR="009F2140" w:rsidRDefault="009F2140" w:rsidP="009F2140">
          <w:pPr>
            <w:pStyle w:val="97325DEECB1A4B5F9D6FE34E255EDD9D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3F98B7D8B3534B019EF099769B7F3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1D63E-8488-46BA-8148-FA143B71577C}"/>
      </w:docPartPr>
      <w:docPartBody>
        <w:p w:rsidR="009F2140" w:rsidRDefault="009F2140" w:rsidP="009F2140">
          <w:pPr>
            <w:pStyle w:val="3F98B7D8B3534B019EF099769B7F31FB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FF50CCFE2436474C9484B09E698F1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199F8-9164-4D24-AE3F-3DC2915B3B98}"/>
      </w:docPartPr>
      <w:docPartBody>
        <w:p w:rsidR="009F2140" w:rsidRDefault="009F2140" w:rsidP="009F2140">
          <w:pPr>
            <w:pStyle w:val="FF50CCFE2436474C9484B09E698F1F90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23A7774396EC418DA8D97604DD2B6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38B02-C380-4DF2-B34A-296D68255E44}"/>
      </w:docPartPr>
      <w:docPartBody>
        <w:p w:rsidR="009F2140" w:rsidRDefault="009F2140" w:rsidP="009F2140">
          <w:pPr>
            <w:pStyle w:val="23A7774396EC418DA8D97604DD2B68A8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30AA928B739140CA9410029647160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E92C3-90BA-4B6D-AEA7-9B180F6199AB}"/>
      </w:docPartPr>
      <w:docPartBody>
        <w:p w:rsidR="009F2140" w:rsidRDefault="009F2140" w:rsidP="009F2140">
          <w:pPr>
            <w:pStyle w:val="30AA928B739140CA9410029647160690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47765EF917B74FCBA6FC1C7A23917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1A3C1-7BD7-45D5-8A8D-F487B13FB90F}"/>
      </w:docPartPr>
      <w:docPartBody>
        <w:p w:rsidR="009F2140" w:rsidRDefault="009F2140" w:rsidP="009F2140">
          <w:pPr>
            <w:pStyle w:val="47765EF917B74FCBA6FC1C7A23917AE8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8FAB3AEA3AA649D79FE0384B630FE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04FB5-A5AA-4361-8031-E9AD6F471A11}"/>
      </w:docPartPr>
      <w:docPartBody>
        <w:p w:rsidR="009F2140" w:rsidRDefault="009F2140" w:rsidP="009F2140">
          <w:pPr>
            <w:pStyle w:val="8FAB3AEA3AA649D79FE0384B630FEFE2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7661C72AF2DC4B05A1DDB98D15B6D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2C62C-A551-4F44-BDB4-62FFE579D833}"/>
      </w:docPartPr>
      <w:docPartBody>
        <w:p w:rsidR="009F2140" w:rsidRDefault="009F2140" w:rsidP="009F2140">
          <w:pPr>
            <w:pStyle w:val="7661C72AF2DC4B05A1DDB98D15B6D082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FC1480F6013947CDB82BFBFE9624B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5E13B-4340-4C0A-B955-6113F569F321}"/>
      </w:docPartPr>
      <w:docPartBody>
        <w:p w:rsidR="009F2140" w:rsidRDefault="009F2140" w:rsidP="009F2140">
          <w:pPr>
            <w:pStyle w:val="FC1480F6013947CDB82BFBFE9624BB17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EC5B47EEE81846CA9053DCE6D82C8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1CAA7-B100-4362-AED0-294BD4B2741B}"/>
      </w:docPartPr>
      <w:docPartBody>
        <w:p w:rsidR="009F2140" w:rsidRDefault="009F2140" w:rsidP="009F2140">
          <w:pPr>
            <w:pStyle w:val="EC5B47EEE81846CA9053DCE6D82C89DC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871762C304A4471684BC74F92D57A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9AC2F-B20B-4836-9615-5E01D3434350}"/>
      </w:docPartPr>
      <w:docPartBody>
        <w:p w:rsidR="009F2140" w:rsidRDefault="009F2140" w:rsidP="009F2140">
          <w:pPr>
            <w:pStyle w:val="871762C304A4471684BC74F92D57A189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79E00F285B5140B1ACE415E0650E1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91347-DA75-493A-85D2-255704EC52F1}"/>
      </w:docPartPr>
      <w:docPartBody>
        <w:p w:rsidR="009F2140" w:rsidRDefault="009F2140" w:rsidP="009F2140">
          <w:pPr>
            <w:pStyle w:val="79E00F285B5140B1ACE415E0650E1595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205A905234F648C5B48F1675E7236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F614E-C4C4-4C56-B12C-2613434C97AE}"/>
      </w:docPartPr>
      <w:docPartBody>
        <w:p w:rsidR="009F2140" w:rsidRDefault="009F2140" w:rsidP="009F2140">
          <w:pPr>
            <w:pStyle w:val="205A905234F648C5B48F1675E723626E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31BF2C205CFD4AA1BA9BF6D37C39C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D35D6-C22A-4610-90AB-C2F13EF783A4}"/>
      </w:docPartPr>
      <w:docPartBody>
        <w:p w:rsidR="009F2140" w:rsidRDefault="009F2140" w:rsidP="009F2140">
          <w:pPr>
            <w:pStyle w:val="31BF2C205CFD4AA1BA9BF6D37C39C528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BB99A8B9AAFF499F9E70D64B3DEAE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C1430-75FF-4625-88EF-FD2DBED0AAD6}"/>
      </w:docPartPr>
      <w:docPartBody>
        <w:p w:rsidR="009F2140" w:rsidRDefault="009F2140" w:rsidP="009F2140">
          <w:pPr>
            <w:pStyle w:val="BB99A8B9AAFF499F9E70D64B3DEAECC1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F077285B817E4A739B20087DB1ED4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8E95F-6B03-4FD7-A32A-34218D2F0356}"/>
      </w:docPartPr>
      <w:docPartBody>
        <w:p w:rsidR="009F2140" w:rsidRDefault="009F2140" w:rsidP="009F2140">
          <w:pPr>
            <w:pStyle w:val="F077285B817E4A739B20087DB1ED46DA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B5C5819F48DF45BE8A65933BD166B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FF1B4-FE9B-4B4F-8B07-F7B5CC0AA248}"/>
      </w:docPartPr>
      <w:docPartBody>
        <w:p w:rsidR="009F2140" w:rsidRDefault="009F2140" w:rsidP="009F2140">
          <w:pPr>
            <w:pStyle w:val="B5C5819F48DF45BE8A65933BD166BBC7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100A5308E65441D692674C85F5D81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C0AE1-F7C8-48B7-87D8-C60F0B7C82CD}"/>
      </w:docPartPr>
      <w:docPartBody>
        <w:p w:rsidR="009F2140" w:rsidRDefault="009F2140" w:rsidP="009F2140">
          <w:pPr>
            <w:pStyle w:val="100A5308E65441D692674C85F5D8118B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DDE69519F1FC4CC38E96A1459F29D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680EA-6182-4A5B-A723-4C70090959DA}"/>
      </w:docPartPr>
      <w:docPartBody>
        <w:p w:rsidR="00313052" w:rsidRDefault="009F2140" w:rsidP="009F2140">
          <w:pPr>
            <w:pStyle w:val="DDE69519F1FC4CC38E96A1459F29D1CB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DD7AD8BB8A974F388FB0F05CAFD08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A5EE-CBCF-4CC0-A6DE-76A6282584E8}"/>
      </w:docPartPr>
      <w:docPartBody>
        <w:p w:rsidR="00313052" w:rsidRDefault="009F2140" w:rsidP="009F2140">
          <w:pPr>
            <w:pStyle w:val="DD7AD8BB8A974F388FB0F05CAFD08A39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4A2F081D9E4E4738AEB4C7122EBBE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4EA01-DAB9-4B80-BFE7-DD9027988321}"/>
      </w:docPartPr>
      <w:docPartBody>
        <w:p w:rsidR="00313052" w:rsidRDefault="009F2140" w:rsidP="009F2140">
          <w:pPr>
            <w:pStyle w:val="4A2F081D9E4E4738AEB4C7122EBBEF07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865A1ED0249D440EA290DFDC9718E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0888C-0C19-4C99-9365-9671219B0F01}"/>
      </w:docPartPr>
      <w:docPartBody>
        <w:p w:rsidR="00313052" w:rsidRDefault="009F2140" w:rsidP="009F2140">
          <w:pPr>
            <w:pStyle w:val="865A1ED0249D440EA290DFDC9718E196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CC131CB1395A4B0D8644986C51546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86EEB-D4B0-4483-BD2B-C1642D0C099A}"/>
      </w:docPartPr>
      <w:docPartBody>
        <w:p w:rsidR="00313052" w:rsidRDefault="009F2140" w:rsidP="009F2140">
          <w:pPr>
            <w:pStyle w:val="CC131CB1395A4B0D8644986C51546422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4CEFECB233D74739832F88EBC4393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F9257-5CD5-427A-89F0-5D87CDA20DC3}"/>
      </w:docPartPr>
      <w:docPartBody>
        <w:p w:rsidR="00313052" w:rsidRDefault="009F2140" w:rsidP="009F2140">
          <w:pPr>
            <w:pStyle w:val="4CEFECB233D74739832F88EBC4393583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F881FC80946E40AEAE45C162DEDCD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95FFE-0819-4CCC-8DEB-1D4826F32DAD}"/>
      </w:docPartPr>
      <w:docPartBody>
        <w:p w:rsidR="00313052" w:rsidRDefault="009F2140" w:rsidP="009F2140">
          <w:pPr>
            <w:pStyle w:val="F881FC80946E40AEAE45C162DEDCDF24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2BB84C2684EF496E9E540C5961D9A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A0CBC-E7B6-453D-988D-ECF8F9678906}"/>
      </w:docPartPr>
      <w:docPartBody>
        <w:p w:rsidR="00313052" w:rsidRDefault="009F2140" w:rsidP="009F2140">
          <w:pPr>
            <w:pStyle w:val="2BB84C2684EF496E9E540C5961D9A210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D2EA6DC352934C86B2F7D99FD21CF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2DD05-7251-4C82-A288-07A2DB4DAF1B}"/>
      </w:docPartPr>
      <w:docPartBody>
        <w:p w:rsidR="00313052" w:rsidRDefault="009F2140" w:rsidP="009F2140">
          <w:pPr>
            <w:pStyle w:val="D2EA6DC352934C86B2F7D99FD21CF53E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E322FA3F76854832822DD72E496FC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F4D6C-4269-4793-A4EA-272FC36444EB}"/>
      </w:docPartPr>
      <w:docPartBody>
        <w:p w:rsidR="00313052" w:rsidRDefault="009F2140" w:rsidP="009F2140">
          <w:pPr>
            <w:pStyle w:val="E322FA3F76854832822DD72E496FCD49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3260516E8768412497EFF2E4AF317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080EE-AFF0-4459-8BFA-49A9C9D814FE}"/>
      </w:docPartPr>
      <w:docPartBody>
        <w:p w:rsidR="00313052" w:rsidRDefault="009F2140" w:rsidP="009F2140">
          <w:pPr>
            <w:pStyle w:val="3260516E8768412497EFF2E4AF317A10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6CFE93A48F61489D868DB8E7B23F1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21887-EBF8-4FB3-AE8B-4C04B1753482}"/>
      </w:docPartPr>
      <w:docPartBody>
        <w:p w:rsidR="00313052" w:rsidRDefault="009F2140" w:rsidP="009F2140">
          <w:pPr>
            <w:pStyle w:val="6CFE93A48F61489D868DB8E7B23F1195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721D8E5D91254A40BAD0B6C884BF2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6E961-54E3-432D-A813-1BC6CDAA10DD}"/>
      </w:docPartPr>
      <w:docPartBody>
        <w:p w:rsidR="00313052" w:rsidRDefault="009F2140" w:rsidP="009F2140">
          <w:pPr>
            <w:pStyle w:val="721D8E5D91254A40BAD0B6C884BF26DB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1B863D061B1542D0A794C6A3A2DFC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69470-DF92-4385-BC2E-C443EF5B63EC}"/>
      </w:docPartPr>
      <w:docPartBody>
        <w:p w:rsidR="00313052" w:rsidRDefault="009F2140" w:rsidP="009F2140">
          <w:pPr>
            <w:pStyle w:val="1B863D061B1542D0A794C6A3A2DFC50E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92642352E01D446681C042BA841E3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A8979-3D41-4741-A3D0-4D2758BC40BA}"/>
      </w:docPartPr>
      <w:docPartBody>
        <w:p w:rsidR="00313052" w:rsidRDefault="00313052" w:rsidP="00313052">
          <w:pPr>
            <w:pStyle w:val="92642352E01D446681C042BA841E3916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116D939CC64B4730A80EF7AC36C5E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8E4E7-90C3-40E5-BECC-B413988C82F4}"/>
      </w:docPartPr>
      <w:docPartBody>
        <w:p w:rsidR="00313052" w:rsidRDefault="00313052" w:rsidP="00313052">
          <w:pPr>
            <w:pStyle w:val="116D939CC64B4730A80EF7AC36C5ED6F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CA2F577D9409424B96158F0EFFDC8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1FE95-804B-46E1-9085-6F027E23BB3E}"/>
      </w:docPartPr>
      <w:docPartBody>
        <w:p w:rsidR="00313052" w:rsidRDefault="00313052" w:rsidP="00313052">
          <w:pPr>
            <w:pStyle w:val="CA2F577D9409424B96158F0EFFDC8B17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D3F8C3D769114A42952DAC30FE5A2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A75DB-25B8-4CCB-B937-861368A83932}"/>
      </w:docPartPr>
      <w:docPartBody>
        <w:p w:rsidR="00313052" w:rsidRDefault="00313052" w:rsidP="00313052">
          <w:pPr>
            <w:pStyle w:val="D3F8C3D769114A42952DAC30FE5A26A6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5EFFE70D5AFB4A589919D4B09FA34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F47AA-B0B0-4367-BBD1-9222C14479E6}"/>
      </w:docPartPr>
      <w:docPartBody>
        <w:p w:rsidR="00313052" w:rsidRDefault="00313052" w:rsidP="00313052">
          <w:pPr>
            <w:pStyle w:val="5EFFE70D5AFB4A589919D4B09FA34A2C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25F9EC5239654A619DF454BBDD797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47AFF-7CE0-4232-B660-640E2060F1F8}"/>
      </w:docPartPr>
      <w:docPartBody>
        <w:p w:rsidR="00313052" w:rsidRDefault="00313052" w:rsidP="00313052">
          <w:pPr>
            <w:pStyle w:val="25F9EC5239654A619DF454BBDD797DF8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42F5CE28E482484AB7691B56A3FB1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0EFF6-DC48-4792-BB92-095B011A733B}"/>
      </w:docPartPr>
      <w:docPartBody>
        <w:p w:rsidR="00313052" w:rsidRDefault="00313052" w:rsidP="00313052">
          <w:pPr>
            <w:pStyle w:val="42F5CE28E482484AB7691B56A3FB14AC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919A7739496B4828A57CDDBF2EC8D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C1A89-1167-412B-8DD0-55B14A7D3F6F}"/>
      </w:docPartPr>
      <w:docPartBody>
        <w:p w:rsidR="00313052" w:rsidRDefault="00313052" w:rsidP="00313052">
          <w:pPr>
            <w:pStyle w:val="919A7739496B4828A57CDDBF2EC8D4EC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B38B58E2A0DB4F9FAFCB2CA3E984B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1BB79-4EA5-4CEC-A6E8-818EAE3D7CBD}"/>
      </w:docPartPr>
      <w:docPartBody>
        <w:p w:rsidR="00313052" w:rsidRDefault="00313052" w:rsidP="00313052">
          <w:pPr>
            <w:pStyle w:val="B38B58E2A0DB4F9FAFCB2CA3E984B55F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AD239707F35A4A229059726FA68C0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10C98-69B7-4F36-86F0-3C35288AA54F}"/>
      </w:docPartPr>
      <w:docPartBody>
        <w:p w:rsidR="00313052" w:rsidRDefault="00313052" w:rsidP="00313052">
          <w:pPr>
            <w:pStyle w:val="AD239707F35A4A229059726FA68C05AE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C6CE7D55FEDB41A4AC7A7B57C5E1C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1D111-FFE1-4510-91EF-6787310851C3}"/>
      </w:docPartPr>
      <w:docPartBody>
        <w:p w:rsidR="00313052" w:rsidRDefault="00313052" w:rsidP="00313052">
          <w:pPr>
            <w:pStyle w:val="C6CE7D55FEDB41A4AC7A7B57C5E1C719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59B458B3D6324D1F80C83A6DBE337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CDA66-2E40-4F70-A3EA-4149549023F2}"/>
      </w:docPartPr>
      <w:docPartBody>
        <w:p w:rsidR="00313052" w:rsidRDefault="00313052" w:rsidP="00313052">
          <w:pPr>
            <w:pStyle w:val="59B458B3D6324D1F80C83A6DBE337BD2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5D2F8877EBA54242AC7ABB8591B91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A5CBB-518B-4B9C-AC51-74E2F9CCFC2E}"/>
      </w:docPartPr>
      <w:docPartBody>
        <w:p w:rsidR="00727D2A" w:rsidRDefault="003E4633" w:rsidP="003E4633">
          <w:pPr>
            <w:pStyle w:val="5D2F8877EBA54242AC7ABB8591B913CD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215BBB9357D248B38187D7D22AF4B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E3844-484D-4BA4-97B4-4575C497EDB1}"/>
      </w:docPartPr>
      <w:docPartBody>
        <w:p w:rsidR="00467B30" w:rsidRDefault="00543252" w:rsidP="00543252">
          <w:pPr>
            <w:pStyle w:val="215BBB9357D248B38187D7D22AF4B687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4C5A934D0340498BB499CF1D1115F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33D2A-2586-4A19-9582-4A605EEAF0B5}"/>
      </w:docPartPr>
      <w:docPartBody>
        <w:p w:rsidR="00467B30" w:rsidRDefault="00543252" w:rsidP="00543252">
          <w:pPr>
            <w:pStyle w:val="4C5A934D0340498BB499CF1D1115F34D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52597699AF3C446ABB87FADE4927D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7DC1B-6F19-46CB-9777-758CCCC3F89B}"/>
      </w:docPartPr>
      <w:docPartBody>
        <w:p w:rsidR="00467B30" w:rsidRDefault="00543252" w:rsidP="00543252">
          <w:pPr>
            <w:pStyle w:val="52597699AF3C446ABB87FADE4927D428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ABDD97BB1BBA45378D437925F5B0F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34A34-210A-456B-81E2-47EF840E46FC}"/>
      </w:docPartPr>
      <w:docPartBody>
        <w:p w:rsidR="00467B30" w:rsidRDefault="00543252" w:rsidP="00543252">
          <w:pPr>
            <w:pStyle w:val="ABDD97BB1BBA45378D437925F5B0FCE3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00089FA988724B48812147A215DB8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9A73B-B37A-482C-98D4-3E9C10EAB25D}"/>
      </w:docPartPr>
      <w:docPartBody>
        <w:p w:rsidR="00467B30" w:rsidRDefault="00543252" w:rsidP="00543252">
          <w:pPr>
            <w:pStyle w:val="00089FA988724B48812147A215DB8BE0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E753F69BF5D94875A33E1D0B51B9A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CC070-F463-435F-80C9-8E5259E52FFA}"/>
      </w:docPartPr>
      <w:docPartBody>
        <w:p w:rsidR="00467B30" w:rsidRDefault="00543252" w:rsidP="00543252">
          <w:pPr>
            <w:pStyle w:val="E753F69BF5D94875A33E1D0B51B9A580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A4FC6DBDDF8941CD9701DB3955146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1EE98-9F4A-4868-B7E1-FBB7AC835F2F}"/>
      </w:docPartPr>
      <w:docPartBody>
        <w:p w:rsidR="00467B30" w:rsidRDefault="00543252" w:rsidP="00543252">
          <w:pPr>
            <w:pStyle w:val="A4FC6DBDDF8941CD9701DB3955146B68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1CD8CDAC87374606BF14103A41543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59F26-444A-4C64-BCBE-AC95D2675352}"/>
      </w:docPartPr>
      <w:docPartBody>
        <w:p w:rsidR="00467B30" w:rsidRDefault="00543252" w:rsidP="00543252">
          <w:pPr>
            <w:pStyle w:val="1CD8CDAC87374606BF14103A41543E37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DB64036C0ED647A9AB54A474D4ABF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21D67-5A4E-4DFC-BD22-CED92B788FF8}"/>
      </w:docPartPr>
      <w:docPartBody>
        <w:p w:rsidR="00467B30" w:rsidRDefault="00543252" w:rsidP="00543252">
          <w:pPr>
            <w:pStyle w:val="DB64036C0ED647A9AB54A474D4ABF18A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B1730ED25EA142308D66A89145D5B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B87E0-EABD-47F7-9797-A2412DBD73A6}"/>
      </w:docPartPr>
      <w:docPartBody>
        <w:p w:rsidR="00467B30" w:rsidRDefault="00543252" w:rsidP="00543252">
          <w:pPr>
            <w:pStyle w:val="B1730ED25EA142308D66A89145D5BA49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9ADAB6A5248E4C4DAC175045D0B79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DEE44-C6EB-4D37-B4F4-2022F15E98FD}"/>
      </w:docPartPr>
      <w:docPartBody>
        <w:p w:rsidR="00467B30" w:rsidRDefault="00543252" w:rsidP="00543252">
          <w:pPr>
            <w:pStyle w:val="9ADAB6A5248E4C4DAC175045D0B794A9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E39FD92563994CFF8674F395382EF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49557-CFC4-4554-9615-9612E68E1061}"/>
      </w:docPartPr>
      <w:docPartBody>
        <w:p w:rsidR="00467B30" w:rsidRDefault="00543252" w:rsidP="00543252">
          <w:pPr>
            <w:pStyle w:val="E39FD92563994CFF8674F395382EFBC4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E4D259CA9F8F419180B8E77EFEBB1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01BC0-ED9B-4018-AF86-E3BC31BF130B}"/>
      </w:docPartPr>
      <w:docPartBody>
        <w:p w:rsidR="00467B30" w:rsidRDefault="00543252" w:rsidP="00543252">
          <w:pPr>
            <w:pStyle w:val="E4D259CA9F8F419180B8E77EFEBB1D6A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5EF05C1AF657487F93BA48AFE9151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3914A-B196-46C2-B4EA-5BD38B0F20F2}"/>
      </w:docPartPr>
      <w:docPartBody>
        <w:p w:rsidR="00467B30" w:rsidRDefault="00543252" w:rsidP="00543252">
          <w:pPr>
            <w:pStyle w:val="5EF05C1AF657487F93BA48AFE9151C9F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D3F56D1AED204DE99299634FF5809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3BD2F-F501-449F-8F92-54E3725341CB}"/>
      </w:docPartPr>
      <w:docPartBody>
        <w:p w:rsidR="00467B30" w:rsidRDefault="00543252" w:rsidP="00543252">
          <w:pPr>
            <w:pStyle w:val="D3F56D1AED204DE99299634FF5809D3D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D509E2C0906E4C189F5E37C0ADA0F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7491E-E068-4458-90EA-9DA0232228A1}"/>
      </w:docPartPr>
      <w:docPartBody>
        <w:p w:rsidR="00467B30" w:rsidRDefault="00543252" w:rsidP="00543252">
          <w:pPr>
            <w:pStyle w:val="D509E2C0906E4C189F5E37C0ADA0F539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5A5D034182CA4FD380526FAC4866B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D743A-BFCE-40DD-B918-4C397EF48B00}"/>
      </w:docPartPr>
      <w:docPartBody>
        <w:p w:rsidR="00467B30" w:rsidRDefault="00543252" w:rsidP="00543252">
          <w:pPr>
            <w:pStyle w:val="5A5D034182CA4FD380526FAC4866B4F8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D1DB1872AF4E442E868A5431C36BF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C72E6-52FD-4797-894C-6BBD41479C11}"/>
      </w:docPartPr>
      <w:docPartBody>
        <w:p w:rsidR="00467B30" w:rsidRDefault="00543252" w:rsidP="00543252">
          <w:pPr>
            <w:pStyle w:val="D1DB1872AF4E442E868A5431C36BFD39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6F6A0F684D4842FC9333D98F66D64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FDF6C-647B-4387-9981-AFFEBE4697EE}"/>
      </w:docPartPr>
      <w:docPartBody>
        <w:p w:rsidR="00467B30" w:rsidRDefault="00543252" w:rsidP="00543252">
          <w:pPr>
            <w:pStyle w:val="6F6A0F684D4842FC9333D98F66D6478C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28B771722D0C41A593857DE08884B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C5FE8-25CE-41BC-89A4-765498AC2FC8}"/>
      </w:docPartPr>
      <w:docPartBody>
        <w:p w:rsidR="00467B30" w:rsidRDefault="00543252" w:rsidP="00543252">
          <w:pPr>
            <w:pStyle w:val="28B771722D0C41A593857DE08884BB96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8C02CF6488B34CAC9233CB49B0BD7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1E523-CC4C-4143-8D67-5B4CCDA4B091}"/>
      </w:docPartPr>
      <w:docPartBody>
        <w:p w:rsidR="00467B30" w:rsidRDefault="00543252" w:rsidP="00543252">
          <w:pPr>
            <w:pStyle w:val="8C02CF6488B34CAC9233CB49B0BD7F60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FE9130AF38714DC0885851A1F75ED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DFA8D-0EF3-4A64-8FBD-32574D705B15}"/>
      </w:docPartPr>
      <w:docPartBody>
        <w:p w:rsidR="00467B30" w:rsidRDefault="00543252" w:rsidP="00543252">
          <w:pPr>
            <w:pStyle w:val="FE9130AF38714DC0885851A1F75ED8F2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4F1CFA30057144DEA5B84A678F175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0B1E3-66CE-46B1-9EE0-DB8EA1237164}"/>
      </w:docPartPr>
      <w:docPartBody>
        <w:p w:rsidR="00467B30" w:rsidRDefault="00543252" w:rsidP="00543252">
          <w:pPr>
            <w:pStyle w:val="4F1CFA30057144DEA5B84A678F1750F4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98FFA563F9864CDB819C4850432EF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27F66-EA3E-4182-941A-197BDF478161}"/>
      </w:docPartPr>
      <w:docPartBody>
        <w:p w:rsidR="00467B30" w:rsidRDefault="00543252" w:rsidP="00543252">
          <w:pPr>
            <w:pStyle w:val="98FFA563F9864CDB819C4850432EF86E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93D5DDA36BEC4AC09384ED0BA66C6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347D5-5BE3-4554-99D4-42B24D98A8D7}"/>
      </w:docPartPr>
      <w:docPartBody>
        <w:p w:rsidR="00467B30" w:rsidRDefault="00543252" w:rsidP="00543252">
          <w:pPr>
            <w:pStyle w:val="93D5DDA36BEC4AC09384ED0BA66C607A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6B82C79C3D7B4A2381E3C18DF9CC9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81554-3ADB-41DA-A855-38D309BAC2D2}"/>
      </w:docPartPr>
      <w:docPartBody>
        <w:p w:rsidR="00467B30" w:rsidRDefault="00543252" w:rsidP="00543252">
          <w:pPr>
            <w:pStyle w:val="6B82C79C3D7B4A2381E3C18DF9CC9AEA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56355DC5FC5748DEA21F6A405FA39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C1CEA-F63F-4465-9846-57D46E4CDFD9}"/>
      </w:docPartPr>
      <w:docPartBody>
        <w:p w:rsidR="00467B30" w:rsidRDefault="00543252" w:rsidP="00543252">
          <w:pPr>
            <w:pStyle w:val="56355DC5FC5748DEA21F6A405FA395D9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66263B0BD0C842519CADC9460787B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24300-02FA-414B-B563-A1E9D52A34C7}"/>
      </w:docPartPr>
      <w:docPartBody>
        <w:p w:rsidR="00467B30" w:rsidRDefault="00543252" w:rsidP="00543252">
          <w:pPr>
            <w:pStyle w:val="66263B0BD0C842519CADC9460787B36C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0D61A4DBFF554DF5957DD31292CFF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84472-2E8A-4037-BDC7-13233EB621C9}"/>
      </w:docPartPr>
      <w:docPartBody>
        <w:p w:rsidR="00467B30" w:rsidRDefault="00543252" w:rsidP="00543252">
          <w:pPr>
            <w:pStyle w:val="0D61A4DBFF554DF5957DD31292CFF13A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2803E822C52E40FD9658CAFF310F1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9BD81-9403-4087-B849-426F66B928E3}"/>
      </w:docPartPr>
      <w:docPartBody>
        <w:p w:rsidR="00467B30" w:rsidRDefault="00543252" w:rsidP="00543252">
          <w:pPr>
            <w:pStyle w:val="2803E822C52E40FD9658CAFF310F19C3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96D07B95986849C48794B75767A71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1157A-4723-46B1-925F-83E16ECDC17B}"/>
      </w:docPartPr>
      <w:docPartBody>
        <w:p w:rsidR="00467B30" w:rsidRDefault="00543252" w:rsidP="00543252">
          <w:pPr>
            <w:pStyle w:val="96D07B95986849C48794B75767A71F0E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9BA91FDF4A994F55A682BBCE7D719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CE75F-A303-4ADF-88CD-E2F1E01A5561}"/>
      </w:docPartPr>
      <w:docPartBody>
        <w:p w:rsidR="00467B30" w:rsidRDefault="00543252" w:rsidP="00543252">
          <w:pPr>
            <w:pStyle w:val="9BA91FDF4A994F55A682BBCE7D719FCA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CA7CE8CC016B4DBD8930331E7D20D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99B35-17B0-40B8-94CF-21B3370DB73E}"/>
      </w:docPartPr>
      <w:docPartBody>
        <w:p w:rsidR="00467B30" w:rsidRDefault="00543252" w:rsidP="00543252">
          <w:pPr>
            <w:pStyle w:val="CA7CE8CC016B4DBD8930331E7D20D190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862C9B58C3C044D6B76EE02934490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D14B1-BD84-47A7-8331-ABB2F1E3B1DE}"/>
      </w:docPartPr>
      <w:docPartBody>
        <w:p w:rsidR="00467B30" w:rsidRDefault="00543252" w:rsidP="00543252">
          <w:pPr>
            <w:pStyle w:val="862C9B58C3C044D6B76EE029344906BE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0B9EF0131AAE4B7B997633AE28991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6D825-BC66-4F0D-BC1F-609A952BE9A9}"/>
      </w:docPartPr>
      <w:docPartBody>
        <w:p w:rsidR="00467B30" w:rsidRDefault="00543252" w:rsidP="00543252">
          <w:pPr>
            <w:pStyle w:val="0B9EF0131AAE4B7B997633AE289914D8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B18AC1B27F36499C8F089CD1B2BA1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E1783-D501-4DF2-A169-5554759F3FC3}"/>
      </w:docPartPr>
      <w:docPartBody>
        <w:p w:rsidR="00467B30" w:rsidRDefault="00543252" w:rsidP="00543252">
          <w:pPr>
            <w:pStyle w:val="B18AC1B27F36499C8F089CD1B2BA1157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799FCA5C2F9C445A84ACA3537B138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FFA93-4DA7-4CFF-9718-80E36ACBECAA}"/>
      </w:docPartPr>
      <w:docPartBody>
        <w:p w:rsidR="00467B30" w:rsidRDefault="00543252" w:rsidP="00543252">
          <w:pPr>
            <w:pStyle w:val="799FCA5C2F9C445A84ACA3537B13888F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0B272DDE56D94125AFCDD0A913048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880E7-A758-4365-8FCE-0E4C3740D909}"/>
      </w:docPartPr>
      <w:docPartBody>
        <w:p w:rsidR="00467B30" w:rsidRDefault="00543252" w:rsidP="00543252">
          <w:pPr>
            <w:pStyle w:val="0B272DDE56D94125AFCDD0A913048A7E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759E1A07320F4F129D576DDD319C3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70E62-82FF-4BEE-8C39-7356EC461C97}"/>
      </w:docPartPr>
      <w:docPartBody>
        <w:p w:rsidR="00467B30" w:rsidRDefault="00543252" w:rsidP="00543252">
          <w:pPr>
            <w:pStyle w:val="759E1A07320F4F129D576DDD319C3028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0F1E904B52B24632B850297D01B8B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CFD57-34C4-42E1-BE06-6ECCEDD696FD}"/>
      </w:docPartPr>
      <w:docPartBody>
        <w:p w:rsidR="00467B30" w:rsidRDefault="00543252" w:rsidP="00543252">
          <w:pPr>
            <w:pStyle w:val="0F1E904B52B24632B850297D01B8B82C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799225DA7D8844BEB13614301A423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5BB53-70FD-4DC5-A25C-E544B8678307}"/>
      </w:docPartPr>
      <w:docPartBody>
        <w:p w:rsidR="00467B30" w:rsidRDefault="00543252" w:rsidP="00543252">
          <w:pPr>
            <w:pStyle w:val="799225DA7D8844BEB13614301A423337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9A4061E815114BB6AED5D4C600AEA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DFCDB-8599-40C9-AA85-A307DBDB6020}"/>
      </w:docPartPr>
      <w:docPartBody>
        <w:p w:rsidR="00467B30" w:rsidRDefault="00543252" w:rsidP="00543252">
          <w:pPr>
            <w:pStyle w:val="9A4061E815114BB6AED5D4C600AEAD3D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81BD6E252E7644B3AAC810E036258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73FA8-047E-4D1E-A149-79AF8C0011DE}"/>
      </w:docPartPr>
      <w:docPartBody>
        <w:p w:rsidR="00DD29FB" w:rsidRDefault="00D77763" w:rsidP="00D77763">
          <w:pPr>
            <w:pStyle w:val="81BD6E252E7644B3AAC810E036258DAE"/>
          </w:pPr>
          <w:r w:rsidRPr="0026264B">
            <w:rPr>
              <w:rStyle w:val="PlaceholderText"/>
            </w:rPr>
            <w:t>Choose an item.</w:t>
          </w:r>
        </w:p>
      </w:docPartBody>
    </w:docPart>
    <w:docPart>
      <w:docPartPr>
        <w:name w:val="94B0E9B088D74ABCB23D11D1F6B6A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3F855-8100-44E9-8B91-15EFA8C0D652}"/>
      </w:docPartPr>
      <w:docPartBody>
        <w:p w:rsidR="00DD29FB" w:rsidRDefault="00D77763" w:rsidP="00D77763">
          <w:pPr>
            <w:pStyle w:val="94B0E9B088D74ABCB23D11D1F6B6A63F"/>
          </w:pPr>
          <w:r w:rsidRPr="0026264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303">
    <w:altName w:val="Times New Roman"/>
    <w:panose1 w:val="00000000000000000000"/>
    <w:charset w:val="00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22BE4"/>
    <w:multiLevelType w:val="multilevel"/>
    <w:tmpl w:val="14CAD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8EB513F"/>
    <w:multiLevelType w:val="multilevel"/>
    <w:tmpl w:val="46D82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D05650A"/>
    <w:multiLevelType w:val="multilevel"/>
    <w:tmpl w:val="F30A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2D0540C"/>
    <w:multiLevelType w:val="multilevel"/>
    <w:tmpl w:val="3B76B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913226A"/>
    <w:multiLevelType w:val="multilevel"/>
    <w:tmpl w:val="EAC4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6436723">
    <w:abstractNumId w:val="2"/>
  </w:num>
  <w:num w:numId="2" w16cid:durableId="474180736">
    <w:abstractNumId w:val="3"/>
  </w:num>
  <w:num w:numId="3" w16cid:durableId="694043033">
    <w:abstractNumId w:val="4"/>
  </w:num>
  <w:num w:numId="4" w16cid:durableId="2009287696">
    <w:abstractNumId w:val="0"/>
  </w:num>
  <w:num w:numId="5" w16cid:durableId="216280198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1A6"/>
    <w:rsid w:val="000177D1"/>
    <w:rsid w:val="00076472"/>
    <w:rsid w:val="000B7A61"/>
    <w:rsid w:val="0014375B"/>
    <w:rsid w:val="001D430C"/>
    <w:rsid w:val="0021797A"/>
    <w:rsid w:val="00275432"/>
    <w:rsid w:val="00313052"/>
    <w:rsid w:val="00393254"/>
    <w:rsid w:val="003D1ACF"/>
    <w:rsid w:val="003E4633"/>
    <w:rsid w:val="00467B30"/>
    <w:rsid w:val="005208A2"/>
    <w:rsid w:val="00543252"/>
    <w:rsid w:val="00560461"/>
    <w:rsid w:val="005A0BF8"/>
    <w:rsid w:val="005F1E31"/>
    <w:rsid w:val="005F4199"/>
    <w:rsid w:val="00654BA6"/>
    <w:rsid w:val="006560F8"/>
    <w:rsid w:val="006B1894"/>
    <w:rsid w:val="007115A5"/>
    <w:rsid w:val="00722466"/>
    <w:rsid w:val="00727D2A"/>
    <w:rsid w:val="007300DA"/>
    <w:rsid w:val="00731D37"/>
    <w:rsid w:val="00732427"/>
    <w:rsid w:val="00744EF6"/>
    <w:rsid w:val="00762B0D"/>
    <w:rsid w:val="007E2BA6"/>
    <w:rsid w:val="00801021"/>
    <w:rsid w:val="008C7D7B"/>
    <w:rsid w:val="008F2471"/>
    <w:rsid w:val="009009C2"/>
    <w:rsid w:val="009F2140"/>
    <w:rsid w:val="00A15AC6"/>
    <w:rsid w:val="00A20207"/>
    <w:rsid w:val="00A81182"/>
    <w:rsid w:val="00B11C34"/>
    <w:rsid w:val="00BF0B69"/>
    <w:rsid w:val="00C97966"/>
    <w:rsid w:val="00CB195B"/>
    <w:rsid w:val="00D77763"/>
    <w:rsid w:val="00DA31A6"/>
    <w:rsid w:val="00DD29FB"/>
    <w:rsid w:val="00E31ECC"/>
    <w:rsid w:val="00E91CB8"/>
    <w:rsid w:val="00F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275432"/>
    <w:rPr>
      <w:color w:val="808080"/>
    </w:rPr>
  </w:style>
  <w:style w:type="paragraph" w:customStyle="1" w:styleId="D0761EB48A3C45A1917C9BEA8F9AAC21">
    <w:name w:val="D0761EB48A3C45A1917C9BEA8F9AAC21"/>
    <w:rsid w:val="009F2140"/>
  </w:style>
  <w:style w:type="paragraph" w:customStyle="1" w:styleId="366FFD2C99A544D59E257A93089CF694">
    <w:name w:val="366FFD2C99A544D59E257A93089CF694"/>
    <w:rsid w:val="009F2140"/>
  </w:style>
  <w:style w:type="paragraph" w:customStyle="1" w:styleId="D853F82A12574C4FB32F844CEE07F430">
    <w:name w:val="D853F82A12574C4FB32F844CEE07F430"/>
    <w:rsid w:val="009F2140"/>
  </w:style>
  <w:style w:type="paragraph" w:customStyle="1" w:styleId="7E79C0D6ABEE438CB0C869713B4CD8FA">
    <w:name w:val="7E79C0D6ABEE438CB0C869713B4CD8FA"/>
    <w:rsid w:val="009F2140"/>
  </w:style>
  <w:style w:type="paragraph" w:customStyle="1" w:styleId="B4D663724ED1469180EC3CA62422D53E">
    <w:name w:val="B4D663724ED1469180EC3CA62422D53E"/>
    <w:rsid w:val="009F2140"/>
  </w:style>
  <w:style w:type="paragraph" w:customStyle="1" w:styleId="BE89013B4EE94077B1BD18E922C8AF71">
    <w:name w:val="BE89013B4EE94077B1BD18E922C8AF71"/>
    <w:rsid w:val="009F2140"/>
  </w:style>
  <w:style w:type="paragraph" w:customStyle="1" w:styleId="6FCDFF00DEAF4160B56D7D419E0F29AB">
    <w:name w:val="6FCDFF00DEAF4160B56D7D419E0F29AB"/>
    <w:rsid w:val="009F2140"/>
  </w:style>
  <w:style w:type="paragraph" w:customStyle="1" w:styleId="44468CD1DB614D34A19EE8A915586AC8">
    <w:name w:val="44468CD1DB614D34A19EE8A915586AC8"/>
    <w:rsid w:val="009F2140"/>
  </w:style>
  <w:style w:type="paragraph" w:customStyle="1" w:styleId="BE6DAC4049234B25996596083CE843D5">
    <w:name w:val="BE6DAC4049234B25996596083CE843D5"/>
    <w:rsid w:val="009F2140"/>
  </w:style>
  <w:style w:type="paragraph" w:customStyle="1" w:styleId="55E38D75E06E41BF8FD717E8A5A50E04">
    <w:name w:val="55E38D75E06E41BF8FD717E8A5A50E04"/>
    <w:rsid w:val="009F2140"/>
  </w:style>
  <w:style w:type="paragraph" w:customStyle="1" w:styleId="5CDF156C7EA044BAB1570AE8FA632D3F">
    <w:name w:val="5CDF156C7EA044BAB1570AE8FA632D3F"/>
    <w:rsid w:val="009F2140"/>
  </w:style>
  <w:style w:type="paragraph" w:customStyle="1" w:styleId="C9CD194FA07741A0BA09B72C4D6F0A4A">
    <w:name w:val="C9CD194FA07741A0BA09B72C4D6F0A4A"/>
    <w:rsid w:val="009F2140"/>
  </w:style>
  <w:style w:type="paragraph" w:customStyle="1" w:styleId="A74D641F6F3A4773A64C7BDE8A191DD9">
    <w:name w:val="A74D641F6F3A4773A64C7BDE8A191DD9"/>
    <w:rsid w:val="009F2140"/>
  </w:style>
  <w:style w:type="paragraph" w:customStyle="1" w:styleId="D53800B7727147F48D8CFE5E6C81DE56">
    <w:name w:val="D53800B7727147F48D8CFE5E6C81DE56"/>
    <w:rsid w:val="009F2140"/>
  </w:style>
  <w:style w:type="paragraph" w:customStyle="1" w:styleId="B74E7A69EE9749429D2303AD2E9E91EA">
    <w:name w:val="B74E7A69EE9749429D2303AD2E9E91EA"/>
    <w:rsid w:val="009F2140"/>
  </w:style>
  <w:style w:type="paragraph" w:customStyle="1" w:styleId="A71C40D428E7403B95F995F169C5AD54">
    <w:name w:val="A71C40D428E7403B95F995F169C5AD54"/>
    <w:rsid w:val="009F2140"/>
  </w:style>
  <w:style w:type="paragraph" w:customStyle="1" w:styleId="C56113694E4A4061BE6F35552B979B47">
    <w:name w:val="C56113694E4A4061BE6F35552B979B47"/>
    <w:rsid w:val="009F2140"/>
  </w:style>
  <w:style w:type="paragraph" w:customStyle="1" w:styleId="7CFAD96CF8214352A4006C85D1E354A3">
    <w:name w:val="7CFAD96CF8214352A4006C85D1E354A3"/>
    <w:rsid w:val="009F2140"/>
  </w:style>
  <w:style w:type="paragraph" w:customStyle="1" w:styleId="97325DEECB1A4B5F9D6FE34E255EDD9D">
    <w:name w:val="97325DEECB1A4B5F9D6FE34E255EDD9D"/>
    <w:rsid w:val="009F2140"/>
  </w:style>
  <w:style w:type="paragraph" w:customStyle="1" w:styleId="3F98B7D8B3534B019EF099769B7F31FB">
    <w:name w:val="3F98B7D8B3534B019EF099769B7F31FB"/>
    <w:rsid w:val="009F2140"/>
  </w:style>
  <w:style w:type="paragraph" w:customStyle="1" w:styleId="FF50CCFE2436474C9484B09E698F1F90">
    <w:name w:val="FF50CCFE2436474C9484B09E698F1F90"/>
    <w:rsid w:val="009F2140"/>
  </w:style>
  <w:style w:type="paragraph" w:customStyle="1" w:styleId="23A7774396EC418DA8D97604DD2B68A8">
    <w:name w:val="23A7774396EC418DA8D97604DD2B68A8"/>
    <w:rsid w:val="009F2140"/>
  </w:style>
  <w:style w:type="paragraph" w:customStyle="1" w:styleId="30AA928B739140CA9410029647160690">
    <w:name w:val="30AA928B739140CA9410029647160690"/>
    <w:rsid w:val="009F2140"/>
  </w:style>
  <w:style w:type="paragraph" w:customStyle="1" w:styleId="47765EF917B74FCBA6FC1C7A23917AE8">
    <w:name w:val="47765EF917B74FCBA6FC1C7A23917AE8"/>
    <w:rsid w:val="009F2140"/>
  </w:style>
  <w:style w:type="paragraph" w:customStyle="1" w:styleId="8FAB3AEA3AA649D79FE0384B630FEFE2">
    <w:name w:val="8FAB3AEA3AA649D79FE0384B630FEFE2"/>
    <w:rsid w:val="009F2140"/>
  </w:style>
  <w:style w:type="paragraph" w:customStyle="1" w:styleId="7661C72AF2DC4B05A1DDB98D15B6D082">
    <w:name w:val="7661C72AF2DC4B05A1DDB98D15B6D082"/>
    <w:rsid w:val="009F2140"/>
  </w:style>
  <w:style w:type="paragraph" w:customStyle="1" w:styleId="FC1480F6013947CDB82BFBFE9624BB17">
    <w:name w:val="FC1480F6013947CDB82BFBFE9624BB17"/>
    <w:rsid w:val="009F2140"/>
  </w:style>
  <w:style w:type="paragraph" w:customStyle="1" w:styleId="EC5B47EEE81846CA9053DCE6D82C89DC">
    <w:name w:val="EC5B47EEE81846CA9053DCE6D82C89DC"/>
    <w:rsid w:val="009F2140"/>
  </w:style>
  <w:style w:type="paragraph" w:customStyle="1" w:styleId="871762C304A4471684BC74F92D57A189">
    <w:name w:val="871762C304A4471684BC74F92D57A189"/>
    <w:rsid w:val="009F2140"/>
  </w:style>
  <w:style w:type="paragraph" w:customStyle="1" w:styleId="79E00F285B5140B1ACE415E0650E1595">
    <w:name w:val="79E00F285B5140B1ACE415E0650E1595"/>
    <w:rsid w:val="009F2140"/>
  </w:style>
  <w:style w:type="paragraph" w:customStyle="1" w:styleId="205A905234F648C5B48F1675E723626E">
    <w:name w:val="205A905234F648C5B48F1675E723626E"/>
    <w:rsid w:val="009F2140"/>
  </w:style>
  <w:style w:type="paragraph" w:customStyle="1" w:styleId="31BF2C205CFD4AA1BA9BF6D37C39C528">
    <w:name w:val="31BF2C205CFD4AA1BA9BF6D37C39C528"/>
    <w:rsid w:val="009F2140"/>
  </w:style>
  <w:style w:type="paragraph" w:customStyle="1" w:styleId="BB99A8B9AAFF499F9E70D64B3DEAECC1">
    <w:name w:val="BB99A8B9AAFF499F9E70D64B3DEAECC1"/>
    <w:rsid w:val="009F2140"/>
  </w:style>
  <w:style w:type="paragraph" w:customStyle="1" w:styleId="F077285B817E4A739B20087DB1ED46DA">
    <w:name w:val="F077285B817E4A739B20087DB1ED46DA"/>
    <w:rsid w:val="009F2140"/>
  </w:style>
  <w:style w:type="paragraph" w:customStyle="1" w:styleId="B5C5819F48DF45BE8A65933BD166BBC7">
    <w:name w:val="B5C5819F48DF45BE8A65933BD166BBC7"/>
    <w:rsid w:val="009F2140"/>
  </w:style>
  <w:style w:type="paragraph" w:customStyle="1" w:styleId="100A5308E65441D692674C85F5D8118B">
    <w:name w:val="100A5308E65441D692674C85F5D8118B"/>
    <w:rsid w:val="009F2140"/>
  </w:style>
  <w:style w:type="paragraph" w:customStyle="1" w:styleId="DDE69519F1FC4CC38E96A1459F29D1CB">
    <w:name w:val="DDE69519F1FC4CC38E96A1459F29D1CB"/>
    <w:rsid w:val="009F2140"/>
  </w:style>
  <w:style w:type="paragraph" w:customStyle="1" w:styleId="DD7AD8BB8A974F388FB0F05CAFD08A39">
    <w:name w:val="DD7AD8BB8A974F388FB0F05CAFD08A39"/>
    <w:rsid w:val="009F2140"/>
  </w:style>
  <w:style w:type="paragraph" w:customStyle="1" w:styleId="4A2F081D9E4E4738AEB4C7122EBBEF07">
    <w:name w:val="4A2F081D9E4E4738AEB4C7122EBBEF07"/>
    <w:rsid w:val="009F2140"/>
  </w:style>
  <w:style w:type="paragraph" w:customStyle="1" w:styleId="865A1ED0249D440EA290DFDC9718E196">
    <w:name w:val="865A1ED0249D440EA290DFDC9718E196"/>
    <w:rsid w:val="009F2140"/>
  </w:style>
  <w:style w:type="paragraph" w:customStyle="1" w:styleId="CC131CB1395A4B0D8644986C51546422">
    <w:name w:val="CC131CB1395A4B0D8644986C51546422"/>
    <w:rsid w:val="009F2140"/>
  </w:style>
  <w:style w:type="paragraph" w:customStyle="1" w:styleId="4CEFECB233D74739832F88EBC4393583">
    <w:name w:val="4CEFECB233D74739832F88EBC4393583"/>
    <w:rsid w:val="009F2140"/>
  </w:style>
  <w:style w:type="paragraph" w:customStyle="1" w:styleId="F881FC80946E40AEAE45C162DEDCDF24">
    <w:name w:val="F881FC80946E40AEAE45C162DEDCDF24"/>
    <w:rsid w:val="009F2140"/>
  </w:style>
  <w:style w:type="paragraph" w:customStyle="1" w:styleId="2BB84C2684EF496E9E540C5961D9A210">
    <w:name w:val="2BB84C2684EF496E9E540C5961D9A210"/>
    <w:rsid w:val="009F2140"/>
  </w:style>
  <w:style w:type="paragraph" w:customStyle="1" w:styleId="D2EA6DC352934C86B2F7D99FD21CF53E">
    <w:name w:val="D2EA6DC352934C86B2F7D99FD21CF53E"/>
    <w:rsid w:val="009F2140"/>
  </w:style>
  <w:style w:type="paragraph" w:customStyle="1" w:styleId="E322FA3F76854832822DD72E496FCD49">
    <w:name w:val="E322FA3F76854832822DD72E496FCD49"/>
    <w:rsid w:val="009F2140"/>
  </w:style>
  <w:style w:type="paragraph" w:customStyle="1" w:styleId="3260516E8768412497EFF2E4AF317A10">
    <w:name w:val="3260516E8768412497EFF2E4AF317A10"/>
    <w:rsid w:val="009F2140"/>
  </w:style>
  <w:style w:type="paragraph" w:customStyle="1" w:styleId="6CFE93A48F61489D868DB8E7B23F1195">
    <w:name w:val="6CFE93A48F61489D868DB8E7B23F1195"/>
    <w:rsid w:val="009F2140"/>
  </w:style>
  <w:style w:type="paragraph" w:customStyle="1" w:styleId="721D8E5D91254A40BAD0B6C884BF26DB">
    <w:name w:val="721D8E5D91254A40BAD0B6C884BF26DB"/>
    <w:rsid w:val="009F2140"/>
  </w:style>
  <w:style w:type="paragraph" w:customStyle="1" w:styleId="1B863D061B1542D0A794C6A3A2DFC50E">
    <w:name w:val="1B863D061B1542D0A794C6A3A2DFC50E"/>
    <w:rsid w:val="009F2140"/>
  </w:style>
  <w:style w:type="paragraph" w:customStyle="1" w:styleId="92642352E01D446681C042BA841E3916">
    <w:name w:val="92642352E01D446681C042BA841E3916"/>
    <w:rsid w:val="00313052"/>
  </w:style>
  <w:style w:type="paragraph" w:customStyle="1" w:styleId="116D939CC64B4730A80EF7AC36C5ED6F">
    <w:name w:val="116D939CC64B4730A80EF7AC36C5ED6F"/>
    <w:rsid w:val="00313052"/>
  </w:style>
  <w:style w:type="paragraph" w:customStyle="1" w:styleId="CA2F577D9409424B96158F0EFFDC8B17">
    <w:name w:val="CA2F577D9409424B96158F0EFFDC8B17"/>
    <w:rsid w:val="00313052"/>
  </w:style>
  <w:style w:type="paragraph" w:customStyle="1" w:styleId="D3F8C3D769114A42952DAC30FE5A26A6">
    <w:name w:val="D3F8C3D769114A42952DAC30FE5A26A6"/>
    <w:rsid w:val="00313052"/>
  </w:style>
  <w:style w:type="paragraph" w:customStyle="1" w:styleId="5EFFE70D5AFB4A589919D4B09FA34A2C">
    <w:name w:val="5EFFE70D5AFB4A589919D4B09FA34A2C"/>
    <w:rsid w:val="00313052"/>
  </w:style>
  <w:style w:type="paragraph" w:customStyle="1" w:styleId="25F9EC5239654A619DF454BBDD797DF8">
    <w:name w:val="25F9EC5239654A619DF454BBDD797DF8"/>
    <w:rsid w:val="00313052"/>
  </w:style>
  <w:style w:type="paragraph" w:customStyle="1" w:styleId="42F5CE28E482484AB7691B56A3FB14AC">
    <w:name w:val="42F5CE28E482484AB7691B56A3FB14AC"/>
    <w:rsid w:val="00313052"/>
  </w:style>
  <w:style w:type="paragraph" w:customStyle="1" w:styleId="919A7739496B4828A57CDDBF2EC8D4EC">
    <w:name w:val="919A7739496B4828A57CDDBF2EC8D4EC"/>
    <w:rsid w:val="00313052"/>
  </w:style>
  <w:style w:type="paragraph" w:customStyle="1" w:styleId="B38B58E2A0DB4F9FAFCB2CA3E984B55F">
    <w:name w:val="B38B58E2A0DB4F9FAFCB2CA3E984B55F"/>
    <w:rsid w:val="00313052"/>
  </w:style>
  <w:style w:type="paragraph" w:customStyle="1" w:styleId="AD239707F35A4A229059726FA68C05AE">
    <w:name w:val="AD239707F35A4A229059726FA68C05AE"/>
    <w:rsid w:val="00313052"/>
  </w:style>
  <w:style w:type="paragraph" w:customStyle="1" w:styleId="C6CE7D55FEDB41A4AC7A7B57C5E1C719">
    <w:name w:val="C6CE7D55FEDB41A4AC7A7B57C5E1C719"/>
    <w:rsid w:val="00313052"/>
  </w:style>
  <w:style w:type="paragraph" w:customStyle="1" w:styleId="59B458B3D6324D1F80C83A6DBE337BD2">
    <w:name w:val="59B458B3D6324D1F80C83A6DBE337BD2"/>
    <w:rsid w:val="00313052"/>
  </w:style>
  <w:style w:type="paragraph" w:customStyle="1" w:styleId="5D2F8877EBA54242AC7ABB8591B913CD">
    <w:name w:val="5D2F8877EBA54242AC7ABB8591B913CD"/>
    <w:rsid w:val="003E4633"/>
  </w:style>
  <w:style w:type="paragraph" w:customStyle="1" w:styleId="822D97640D664A06AE0BFE9E3E882CDC">
    <w:name w:val="822D97640D664A06AE0BFE9E3E882CDC"/>
    <w:rsid w:val="00543252"/>
  </w:style>
  <w:style w:type="paragraph" w:customStyle="1" w:styleId="215BBB9357D248B38187D7D22AF4B687">
    <w:name w:val="215BBB9357D248B38187D7D22AF4B687"/>
    <w:rsid w:val="00543252"/>
  </w:style>
  <w:style w:type="paragraph" w:customStyle="1" w:styleId="4C5A934D0340498BB499CF1D1115F34D">
    <w:name w:val="4C5A934D0340498BB499CF1D1115F34D"/>
    <w:rsid w:val="00543252"/>
  </w:style>
  <w:style w:type="paragraph" w:customStyle="1" w:styleId="52597699AF3C446ABB87FADE4927D428">
    <w:name w:val="52597699AF3C446ABB87FADE4927D428"/>
    <w:rsid w:val="00543252"/>
  </w:style>
  <w:style w:type="paragraph" w:customStyle="1" w:styleId="ABDD97BB1BBA45378D437925F5B0FCE3">
    <w:name w:val="ABDD97BB1BBA45378D437925F5B0FCE3"/>
    <w:rsid w:val="00543252"/>
  </w:style>
  <w:style w:type="paragraph" w:customStyle="1" w:styleId="00089FA988724B48812147A215DB8BE0">
    <w:name w:val="00089FA988724B48812147A215DB8BE0"/>
    <w:rsid w:val="00543252"/>
  </w:style>
  <w:style w:type="paragraph" w:customStyle="1" w:styleId="E753F69BF5D94875A33E1D0B51B9A580">
    <w:name w:val="E753F69BF5D94875A33E1D0B51B9A580"/>
    <w:rsid w:val="00543252"/>
  </w:style>
  <w:style w:type="paragraph" w:customStyle="1" w:styleId="A4FC6DBDDF8941CD9701DB3955146B68">
    <w:name w:val="A4FC6DBDDF8941CD9701DB3955146B68"/>
    <w:rsid w:val="00543252"/>
  </w:style>
  <w:style w:type="paragraph" w:customStyle="1" w:styleId="1CD8CDAC87374606BF14103A41543E37">
    <w:name w:val="1CD8CDAC87374606BF14103A41543E37"/>
    <w:rsid w:val="00543252"/>
  </w:style>
  <w:style w:type="paragraph" w:customStyle="1" w:styleId="DB64036C0ED647A9AB54A474D4ABF18A">
    <w:name w:val="DB64036C0ED647A9AB54A474D4ABF18A"/>
    <w:rsid w:val="00543252"/>
  </w:style>
  <w:style w:type="paragraph" w:customStyle="1" w:styleId="B1730ED25EA142308D66A89145D5BA49">
    <w:name w:val="B1730ED25EA142308D66A89145D5BA49"/>
    <w:rsid w:val="00543252"/>
  </w:style>
  <w:style w:type="paragraph" w:customStyle="1" w:styleId="9ADAB6A5248E4C4DAC175045D0B794A9">
    <w:name w:val="9ADAB6A5248E4C4DAC175045D0B794A9"/>
    <w:rsid w:val="00543252"/>
  </w:style>
  <w:style w:type="paragraph" w:customStyle="1" w:styleId="E39FD92563994CFF8674F395382EFBC4">
    <w:name w:val="E39FD92563994CFF8674F395382EFBC4"/>
    <w:rsid w:val="00543252"/>
  </w:style>
  <w:style w:type="paragraph" w:customStyle="1" w:styleId="E4D259CA9F8F419180B8E77EFEBB1D6A">
    <w:name w:val="E4D259CA9F8F419180B8E77EFEBB1D6A"/>
    <w:rsid w:val="00543252"/>
  </w:style>
  <w:style w:type="paragraph" w:customStyle="1" w:styleId="5EF05C1AF657487F93BA48AFE9151C9F">
    <w:name w:val="5EF05C1AF657487F93BA48AFE9151C9F"/>
    <w:rsid w:val="00543252"/>
  </w:style>
  <w:style w:type="paragraph" w:customStyle="1" w:styleId="D3F56D1AED204DE99299634FF5809D3D">
    <w:name w:val="D3F56D1AED204DE99299634FF5809D3D"/>
    <w:rsid w:val="00543252"/>
  </w:style>
  <w:style w:type="paragraph" w:customStyle="1" w:styleId="D509E2C0906E4C189F5E37C0ADA0F539">
    <w:name w:val="D509E2C0906E4C189F5E37C0ADA0F539"/>
    <w:rsid w:val="00543252"/>
  </w:style>
  <w:style w:type="paragraph" w:customStyle="1" w:styleId="5A5D034182CA4FD380526FAC4866B4F8">
    <w:name w:val="5A5D034182CA4FD380526FAC4866B4F8"/>
    <w:rsid w:val="00543252"/>
  </w:style>
  <w:style w:type="paragraph" w:customStyle="1" w:styleId="D1DB1872AF4E442E868A5431C36BFD39">
    <w:name w:val="D1DB1872AF4E442E868A5431C36BFD39"/>
    <w:rsid w:val="00543252"/>
  </w:style>
  <w:style w:type="paragraph" w:customStyle="1" w:styleId="6F6A0F684D4842FC9333D98F66D6478C">
    <w:name w:val="6F6A0F684D4842FC9333D98F66D6478C"/>
    <w:rsid w:val="00543252"/>
  </w:style>
  <w:style w:type="paragraph" w:customStyle="1" w:styleId="28B771722D0C41A593857DE08884BB96">
    <w:name w:val="28B771722D0C41A593857DE08884BB96"/>
    <w:rsid w:val="00543252"/>
  </w:style>
  <w:style w:type="paragraph" w:customStyle="1" w:styleId="2C23DAAD2E7A44809CBA56B6EC42CC46">
    <w:name w:val="2C23DAAD2E7A44809CBA56B6EC42CC46"/>
    <w:rsid w:val="00543252"/>
  </w:style>
  <w:style w:type="paragraph" w:customStyle="1" w:styleId="8C02CF6488B34CAC9233CB49B0BD7F60">
    <w:name w:val="8C02CF6488B34CAC9233CB49B0BD7F60"/>
    <w:rsid w:val="00543252"/>
  </w:style>
  <w:style w:type="paragraph" w:customStyle="1" w:styleId="FE9130AF38714DC0885851A1F75ED8F2">
    <w:name w:val="FE9130AF38714DC0885851A1F75ED8F2"/>
    <w:rsid w:val="00543252"/>
  </w:style>
  <w:style w:type="paragraph" w:customStyle="1" w:styleId="4F1CFA30057144DEA5B84A678F1750F4">
    <w:name w:val="4F1CFA30057144DEA5B84A678F1750F4"/>
    <w:rsid w:val="00543252"/>
  </w:style>
  <w:style w:type="paragraph" w:customStyle="1" w:styleId="98FFA563F9864CDB819C4850432EF86E">
    <w:name w:val="98FFA563F9864CDB819C4850432EF86E"/>
    <w:rsid w:val="00543252"/>
  </w:style>
  <w:style w:type="paragraph" w:customStyle="1" w:styleId="93D5DDA36BEC4AC09384ED0BA66C607A">
    <w:name w:val="93D5DDA36BEC4AC09384ED0BA66C607A"/>
    <w:rsid w:val="00543252"/>
  </w:style>
  <w:style w:type="paragraph" w:customStyle="1" w:styleId="6B82C79C3D7B4A2381E3C18DF9CC9AEA">
    <w:name w:val="6B82C79C3D7B4A2381E3C18DF9CC9AEA"/>
    <w:rsid w:val="00543252"/>
  </w:style>
  <w:style w:type="paragraph" w:customStyle="1" w:styleId="56355DC5FC5748DEA21F6A405FA395D9">
    <w:name w:val="56355DC5FC5748DEA21F6A405FA395D9"/>
    <w:rsid w:val="00543252"/>
  </w:style>
  <w:style w:type="paragraph" w:customStyle="1" w:styleId="66263B0BD0C842519CADC9460787B36C">
    <w:name w:val="66263B0BD0C842519CADC9460787B36C"/>
    <w:rsid w:val="00543252"/>
  </w:style>
  <w:style w:type="paragraph" w:customStyle="1" w:styleId="0D61A4DBFF554DF5957DD31292CFF13A">
    <w:name w:val="0D61A4DBFF554DF5957DD31292CFF13A"/>
    <w:rsid w:val="00543252"/>
  </w:style>
  <w:style w:type="paragraph" w:customStyle="1" w:styleId="2803E822C52E40FD9658CAFF310F19C3">
    <w:name w:val="2803E822C52E40FD9658CAFF310F19C3"/>
    <w:rsid w:val="00543252"/>
  </w:style>
  <w:style w:type="paragraph" w:customStyle="1" w:styleId="96D07B95986849C48794B75767A71F0E">
    <w:name w:val="96D07B95986849C48794B75767A71F0E"/>
    <w:rsid w:val="00543252"/>
  </w:style>
  <w:style w:type="paragraph" w:customStyle="1" w:styleId="9BA91FDF4A994F55A682BBCE7D719FCA">
    <w:name w:val="9BA91FDF4A994F55A682BBCE7D719FCA"/>
    <w:rsid w:val="00543252"/>
  </w:style>
  <w:style w:type="paragraph" w:customStyle="1" w:styleId="CA7CE8CC016B4DBD8930331E7D20D190">
    <w:name w:val="CA7CE8CC016B4DBD8930331E7D20D190"/>
    <w:rsid w:val="00543252"/>
  </w:style>
  <w:style w:type="paragraph" w:customStyle="1" w:styleId="862C9B58C3C044D6B76EE029344906BE">
    <w:name w:val="862C9B58C3C044D6B76EE029344906BE"/>
    <w:rsid w:val="00543252"/>
  </w:style>
  <w:style w:type="paragraph" w:customStyle="1" w:styleId="0B9EF0131AAE4B7B997633AE289914D8">
    <w:name w:val="0B9EF0131AAE4B7B997633AE289914D8"/>
    <w:rsid w:val="00543252"/>
  </w:style>
  <w:style w:type="paragraph" w:customStyle="1" w:styleId="B18AC1B27F36499C8F089CD1B2BA1157">
    <w:name w:val="B18AC1B27F36499C8F089CD1B2BA1157"/>
    <w:rsid w:val="00543252"/>
  </w:style>
  <w:style w:type="paragraph" w:customStyle="1" w:styleId="799FCA5C2F9C445A84ACA3537B13888F">
    <w:name w:val="799FCA5C2F9C445A84ACA3537B13888F"/>
    <w:rsid w:val="00543252"/>
  </w:style>
  <w:style w:type="paragraph" w:customStyle="1" w:styleId="0B272DDE56D94125AFCDD0A913048A7E">
    <w:name w:val="0B272DDE56D94125AFCDD0A913048A7E"/>
    <w:rsid w:val="00543252"/>
  </w:style>
  <w:style w:type="paragraph" w:customStyle="1" w:styleId="759E1A07320F4F129D576DDD319C3028">
    <w:name w:val="759E1A07320F4F129D576DDD319C3028"/>
    <w:rsid w:val="00543252"/>
  </w:style>
  <w:style w:type="paragraph" w:customStyle="1" w:styleId="0F1E904B52B24632B850297D01B8B82C">
    <w:name w:val="0F1E904B52B24632B850297D01B8B82C"/>
    <w:rsid w:val="00543252"/>
  </w:style>
  <w:style w:type="paragraph" w:customStyle="1" w:styleId="799225DA7D8844BEB13614301A423337">
    <w:name w:val="799225DA7D8844BEB13614301A423337"/>
    <w:rsid w:val="00543252"/>
  </w:style>
  <w:style w:type="paragraph" w:customStyle="1" w:styleId="9A4061E815114BB6AED5D4C600AEAD3D">
    <w:name w:val="9A4061E815114BB6AED5D4C600AEAD3D"/>
    <w:rsid w:val="00543252"/>
  </w:style>
  <w:style w:type="paragraph" w:customStyle="1" w:styleId="81BD6E252E7644B3AAC810E036258DAE">
    <w:name w:val="81BD6E252E7644B3AAC810E036258DAE"/>
    <w:rsid w:val="00D77763"/>
  </w:style>
  <w:style w:type="paragraph" w:customStyle="1" w:styleId="94B0E9B088D74ABCB23D11D1F6B6A63F">
    <w:name w:val="94B0E9B088D74ABCB23D11D1F6B6A63F"/>
    <w:rsid w:val="00D77763"/>
  </w:style>
  <w:style w:type="paragraph" w:customStyle="1" w:styleId="6D4EFF03CF184A8FA931F04F60C8B2AF">
    <w:name w:val="6D4EFF03CF184A8FA931F04F60C8B2AF"/>
    <w:rsid w:val="00275432"/>
    <w:rPr>
      <w:kern w:val="2"/>
      <w:lang w:val="en-IN" w:eastAsia="en-I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13E17AAEC3541AAB6EC7F20DDADEC" ma:contentTypeVersion="44" ma:contentTypeDescription="Create a new document." ma:contentTypeScope="" ma:versionID="e5aab7ebd4d69ade5dbe8f27bd45a519">
  <xsd:schema xmlns:xsd="http://www.w3.org/2001/XMLSchema" xmlns:xs="http://www.w3.org/2001/XMLSchema" xmlns:p="http://schemas.microsoft.com/office/2006/metadata/properties" xmlns:ns2="6c501175-8d51-4cd9-a59f-51db4d8b8ca5" xmlns:ns3="d8d6b342-2665-429b-968a-eaf2410bad02" targetNamespace="http://schemas.microsoft.com/office/2006/metadata/properties" ma:root="true" ma:fieldsID="b2f91823c43467f08481e7a34efa7759" ns2:_="" ns3:_="">
    <xsd:import namespace="6c501175-8d51-4cd9-a59f-51db4d8b8ca5"/>
    <xsd:import namespace="d8d6b342-2665-429b-968a-eaf2410bad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01175-8d51-4cd9-a59f-51db4d8b8ca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6b342-2665-429b-968a-eaf2410bad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c501175-8d51-4cd9-a59f-51db4d8b8ca5">AWANXH5VK735-149412169-5935707</_dlc_DocId>
    <_dlc_DocIdUrl xmlns="6c501175-8d51-4cd9-a59f-51db4d8b8ca5">
      <Url>https://vships.sharepoint.com/sites/AberdeenStorage/_layouts/15/DocIdRedir.aspx?ID=AWANXH5VK735-149412169-5935707</Url>
      <Description>AWANXH5VK735-149412169-5935707</Description>
    </_dlc_DocIdUrl>
  </documentManagement>
</p:properties>
</file>

<file path=customXml/itemProps1.xml><?xml version="1.0" encoding="utf-8"?>
<ds:datastoreItem xmlns:ds="http://schemas.openxmlformats.org/officeDocument/2006/customXml" ds:itemID="{F90E7B3F-18E5-41AD-A701-67331BE54E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242C2-F5C3-407E-A4B7-D86D59E4F1D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31074A4-3731-40A8-B39F-E2B3B6D5C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501175-8d51-4cd9-a59f-51db4d8b8ca5"/>
    <ds:schemaRef ds:uri="d8d6b342-2665-429b-968a-eaf2410ba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A1350-F0A6-4AEA-9BAB-CDA70151E1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EB482D6-1670-454B-9CBF-24675B60B655}">
  <ds:schemaRefs>
    <ds:schemaRef ds:uri="http://schemas.microsoft.com/office/2006/metadata/properties"/>
    <ds:schemaRef ds:uri="http://schemas.microsoft.com/office/infopath/2007/PartnerControls"/>
    <ds:schemaRef ds:uri="6c501175-8d51-4cd9-a59f-51db4d8b8c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VShips A4 Template.dotx</Template>
  <TotalTime>31</TotalTime>
  <Pages>6</Pages>
  <Words>1837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V.Ships (UK) Ltd.</Company>
  <LinksUpToDate>false</LinksUpToDate>
  <CharactersWithSpaces>12289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HSSEQ 41c – SAFETY SELF ASSESSMENT (SAFETY OFFICER)</dc:title>
  <dc:creator>Buchanan, Mark</dc:creator>
  <cp:lastModifiedBy>Muhammed sabeeh</cp:lastModifiedBy>
  <cp:revision>51</cp:revision>
  <cp:lastPrinted>2018-10-25T10:51:00Z</cp:lastPrinted>
  <dcterms:created xsi:type="dcterms:W3CDTF">2022-10-28T11:16:00Z</dcterms:created>
  <dcterms:modified xsi:type="dcterms:W3CDTF">2025-02-19T07:14:00Z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0x0101003C013E17AAEC3541AAB6EC7F20DDADEC</vt:lpwstr>
  </property>
  <property fmtid="{D5CDD505-2E9C-101B-9397-08002B2CF9AE}" pid="3" name="Order">
    <vt:r8>1659900</vt:r8>
  </property>
  <property fmtid="{D5CDD505-2E9C-101B-9397-08002B2CF9AE}" pid="4" name="_dlc_DocIdItemGuid">
    <vt:lpwstr>ed02e733-aa2a-5d2f-8e3f-5fc571a51cee</vt:lpwstr>
  </property>
  <property fmtid="{D5CDD505-2E9C-101B-9397-08002B2CF9AE}" pid="5" name="MSIP_Label_a2264674-cd8f-466c-b856-e08499a2c724_Enabled">
    <vt:lpwstr>true</vt:lpwstr>
  </property>
  <property fmtid="{D5CDD505-2E9C-101B-9397-08002B2CF9AE}" pid="6" name="MSIP_Label_a2264674-cd8f-466c-b856-e08499a2c724_SetDate">
    <vt:lpwstr>2023-12-20T05:09:47Z</vt:lpwstr>
  </property>
  <property fmtid="{D5CDD505-2E9C-101B-9397-08002B2CF9AE}" pid="7" name="MSIP_Label_a2264674-cd8f-466c-b856-e08499a2c724_Method">
    <vt:lpwstr>Standard</vt:lpwstr>
  </property>
  <property fmtid="{D5CDD505-2E9C-101B-9397-08002B2CF9AE}" pid="8" name="MSIP_Label_a2264674-cd8f-466c-b856-e08499a2c724_Name">
    <vt:lpwstr>Default Un-Marked Label</vt:lpwstr>
  </property>
  <property fmtid="{D5CDD505-2E9C-101B-9397-08002B2CF9AE}" pid="9" name="MSIP_Label_a2264674-cd8f-466c-b856-e08499a2c724_SiteId">
    <vt:lpwstr>ecbee5ca-a1e4-4d4e-9c24-621b2df3f698</vt:lpwstr>
  </property>
  <property fmtid="{D5CDD505-2E9C-101B-9397-08002B2CF9AE}" pid="10" name="MSIP_Label_a2264674-cd8f-466c-b856-e08499a2c724_ActionId">
    <vt:lpwstr>b49130e4-5c19-4b19-973f-ed1c64309805</vt:lpwstr>
  </property>
  <property fmtid="{D5CDD505-2E9C-101B-9397-08002B2CF9AE}" pid="11" name="MSIP_Label_a2264674-cd8f-466c-b856-e08499a2c724_ContentBits">
    <vt:lpwstr>0</vt:lpwstr>
  </property>
</Properties>
</file>